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3E8EA" w14:textId="1D3BB1DF" w:rsidR="005732EC" w:rsidRDefault="00CF0880" w:rsidP="001718A2">
      <w:pPr>
        <w:rPr>
          <w:rFonts w:ascii="Trebuchet MS" w:eastAsia="Times New Roman" w:hAnsi="Trebuchet MS"/>
          <w:b/>
          <w:sz w:val="24"/>
          <w:szCs w:val="28"/>
          <w:lang w:eastAsia="de-DE"/>
        </w:rPr>
      </w:pPr>
      <w:r w:rsidRPr="00CF0880">
        <w:rPr>
          <w:rFonts w:ascii="Times New Roman" w:eastAsia="Times New Roman" w:hAnsi="Times New Roman"/>
          <w:noProof/>
          <w:sz w:val="24"/>
          <w:lang w:eastAsia="de-DE"/>
        </w:rPr>
        <w:drawing>
          <wp:anchor distT="0" distB="0" distL="114300" distR="114300" simplePos="0" relativeHeight="251658240" behindDoc="0" locked="0" layoutInCell="1" allowOverlap="1" wp14:anchorId="66DEC979" wp14:editId="5645FF14">
            <wp:simplePos x="0" y="0"/>
            <wp:positionH relativeFrom="margin">
              <wp:posOffset>98</wp:posOffset>
            </wp:positionH>
            <wp:positionV relativeFrom="paragraph">
              <wp:posOffset>-307535</wp:posOffset>
            </wp:positionV>
            <wp:extent cx="4279802" cy="3209852"/>
            <wp:effectExtent l="0" t="0" r="698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M200225\Nextcloud\Dokumente\Daten\Gottesdienstmaterial\2025\4) GoDI 31.8.25\Begegnungsfigur Kehl_Roos Van De Keere_klein.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83868" cy="32129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ECFA8" w14:textId="51574D42" w:rsidR="00CF0880" w:rsidRDefault="00CF0880" w:rsidP="001718A2">
      <w:pPr>
        <w:rPr>
          <w:rFonts w:ascii="Trebuchet MS" w:eastAsia="Times New Roman" w:hAnsi="Trebuchet MS"/>
          <w:b/>
          <w:sz w:val="24"/>
          <w:szCs w:val="28"/>
          <w:lang w:eastAsia="de-DE"/>
        </w:rPr>
      </w:pPr>
    </w:p>
    <w:p w14:paraId="3671549F" w14:textId="44DF1EE6" w:rsidR="00CF0880" w:rsidRDefault="00CF0880" w:rsidP="001718A2">
      <w:pPr>
        <w:rPr>
          <w:rFonts w:ascii="Trebuchet MS" w:eastAsia="Times New Roman" w:hAnsi="Trebuchet MS"/>
          <w:b/>
          <w:sz w:val="24"/>
          <w:szCs w:val="28"/>
          <w:lang w:eastAsia="de-DE"/>
        </w:rPr>
      </w:pPr>
    </w:p>
    <w:p w14:paraId="34C82384" w14:textId="77777777" w:rsidR="00CF0880" w:rsidRDefault="00CF0880" w:rsidP="001718A2">
      <w:pPr>
        <w:rPr>
          <w:rFonts w:ascii="Trebuchet MS" w:eastAsia="Times New Roman" w:hAnsi="Trebuchet MS"/>
          <w:b/>
          <w:sz w:val="24"/>
          <w:szCs w:val="28"/>
          <w:lang w:eastAsia="de-DE"/>
        </w:rPr>
      </w:pPr>
    </w:p>
    <w:p w14:paraId="7D074AED" w14:textId="14763347" w:rsidR="00CF0880" w:rsidRDefault="00CF0880" w:rsidP="001718A2">
      <w:pPr>
        <w:rPr>
          <w:rFonts w:ascii="Trebuchet MS" w:eastAsia="Times New Roman" w:hAnsi="Trebuchet MS"/>
          <w:b/>
          <w:sz w:val="24"/>
          <w:szCs w:val="28"/>
          <w:lang w:eastAsia="de-DE"/>
        </w:rPr>
      </w:pPr>
    </w:p>
    <w:p w14:paraId="1BD26D59" w14:textId="77777777" w:rsidR="00CF0880" w:rsidRDefault="00CF0880" w:rsidP="001718A2">
      <w:pPr>
        <w:rPr>
          <w:rFonts w:ascii="Trebuchet MS" w:eastAsia="Times New Roman" w:hAnsi="Trebuchet MS"/>
          <w:b/>
          <w:sz w:val="24"/>
          <w:szCs w:val="28"/>
          <w:lang w:eastAsia="de-DE"/>
        </w:rPr>
      </w:pPr>
    </w:p>
    <w:p w14:paraId="72B99D8F" w14:textId="77777777" w:rsidR="00CF0880" w:rsidRDefault="00CF0880" w:rsidP="001718A2">
      <w:pPr>
        <w:rPr>
          <w:rFonts w:ascii="Trebuchet MS" w:eastAsia="Times New Roman" w:hAnsi="Trebuchet MS"/>
          <w:b/>
          <w:sz w:val="24"/>
          <w:szCs w:val="28"/>
          <w:lang w:eastAsia="de-DE"/>
        </w:rPr>
      </w:pPr>
    </w:p>
    <w:p w14:paraId="55DE79EC" w14:textId="77777777" w:rsidR="00CF0880" w:rsidRDefault="00CF0880" w:rsidP="001718A2">
      <w:pPr>
        <w:rPr>
          <w:rFonts w:ascii="Trebuchet MS" w:eastAsia="Times New Roman" w:hAnsi="Trebuchet MS"/>
          <w:b/>
          <w:sz w:val="24"/>
          <w:szCs w:val="28"/>
          <w:lang w:eastAsia="de-DE"/>
        </w:rPr>
      </w:pPr>
    </w:p>
    <w:p w14:paraId="52F8400E" w14:textId="58D13AEF" w:rsidR="00CF0880" w:rsidRDefault="00CF0880" w:rsidP="001718A2">
      <w:pPr>
        <w:rPr>
          <w:rFonts w:ascii="Trebuchet MS" w:eastAsia="Times New Roman" w:hAnsi="Trebuchet MS"/>
          <w:b/>
          <w:sz w:val="24"/>
          <w:szCs w:val="28"/>
          <w:lang w:eastAsia="de-DE"/>
        </w:rPr>
      </w:pPr>
    </w:p>
    <w:p w14:paraId="18BE3374" w14:textId="5BBB4FC1" w:rsidR="00CF0880" w:rsidRDefault="00CF0880" w:rsidP="001718A2">
      <w:pPr>
        <w:rPr>
          <w:rFonts w:ascii="Trebuchet MS" w:eastAsia="Times New Roman" w:hAnsi="Trebuchet MS"/>
          <w:b/>
          <w:sz w:val="24"/>
          <w:szCs w:val="28"/>
          <w:lang w:eastAsia="de-DE"/>
        </w:rPr>
      </w:pPr>
    </w:p>
    <w:p w14:paraId="53C89EDD" w14:textId="77777777" w:rsidR="00CF0880" w:rsidRDefault="00CF0880" w:rsidP="001718A2">
      <w:pPr>
        <w:rPr>
          <w:rFonts w:ascii="Trebuchet MS" w:eastAsia="Times New Roman" w:hAnsi="Trebuchet MS"/>
          <w:b/>
          <w:sz w:val="24"/>
          <w:szCs w:val="28"/>
          <w:lang w:eastAsia="de-DE"/>
        </w:rPr>
      </w:pPr>
    </w:p>
    <w:p w14:paraId="52836731" w14:textId="77777777" w:rsidR="00CF0880" w:rsidRDefault="00CF0880" w:rsidP="001718A2">
      <w:pPr>
        <w:rPr>
          <w:rFonts w:ascii="Trebuchet MS" w:eastAsia="Times New Roman" w:hAnsi="Trebuchet MS"/>
          <w:b/>
          <w:sz w:val="24"/>
          <w:szCs w:val="28"/>
          <w:lang w:eastAsia="de-DE"/>
        </w:rPr>
      </w:pPr>
    </w:p>
    <w:p w14:paraId="161A93A7" w14:textId="77777777" w:rsidR="00CF0880" w:rsidRDefault="00CF0880" w:rsidP="001718A2">
      <w:pPr>
        <w:rPr>
          <w:rFonts w:ascii="Trebuchet MS" w:eastAsia="Times New Roman" w:hAnsi="Trebuchet MS"/>
          <w:b/>
          <w:sz w:val="24"/>
          <w:szCs w:val="28"/>
          <w:lang w:eastAsia="de-DE"/>
        </w:rPr>
      </w:pPr>
    </w:p>
    <w:p w14:paraId="149F20C6" w14:textId="77777777" w:rsidR="00CF0880" w:rsidRDefault="00CF0880" w:rsidP="001718A2">
      <w:pPr>
        <w:rPr>
          <w:rFonts w:ascii="Trebuchet MS" w:eastAsia="Times New Roman" w:hAnsi="Trebuchet MS"/>
          <w:b/>
          <w:sz w:val="24"/>
          <w:szCs w:val="28"/>
          <w:lang w:eastAsia="de-DE"/>
        </w:rPr>
      </w:pPr>
    </w:p>
    <w:p w14:paraId="37B8FAC3" w14:textId="431154CC" w:rsidR="00CF0880" w:rsidRDefault="00CF0880" w:rsidP="001718A2">
      <w:pPr>
        <w:rPr>
          <w:rFonts w:ascii="Trebuchet MS" w:eastAsia="Times New Roman" w:hAnsi="Trebuchet MS"/>
          <w:b/>
          <w:sz w:val="24"/>
          <w:szCs w:val="28"/>
          <w:lang w:eastAsia="de-DE"/>
        </w:rPr>
      </w:pPr>
    </w:p>
    <w:p w14:paraId="565792CF" w14:textId="77777777" w:rsidR="00B157DC" w:rsidRDefault="00B157DC" w:rsidP="00B157DC">
      <w:pPr>
        <w:spacing w:after="100" w:afterAutospacing="1"/>
        <w:jc w:val="right"/>
        <w:rPr>
          <w:rFonts w:ascii="Trebuchet MS" w:eastAsia="Times New Roman" w:hAnsi="Trebuchet MS"/>
          <w:sz w:val="16"/>
          <w:szCs w:val="16"/>
          <w:lang w:eastAsia="de-DE"/>
        </w:rPr>
      </w:pPr>
    </w:p>
    <w:p w14:paraId="73618431" w14:textId="5115ABD2" w:rsidR="00CF0880" w:rsidRPr="00E57F3A" w:rsidRDefault="002C04DF" w:rsidP="00CF0880">
      <w:pPr>
        <w:spacing w:before="100" w:beforeAutospacing="1" w:after="100" w:afterAutospacing="1"/>
        <w:jc w:val="right"/>
        <w:rPr>
          <w:rFonts w:ascii="Trebuchet MS" w:eastAsia="Times New Roman" w:hAnsi="Trebuchet MS"/>
          <w:sz w:val="16"/>
          <w:szCs w:val="16"/>
          <w:lang w:eastAsia="de-DE"/>
        </w:rPr>
      </w:pPr>
      <w:r>
        <w:rPr>
          <w:rFonts w:ascii="Trebuchet MS" w:eastAsia="Times New Roman" w:hAnsi="Trebuchet MS"/>
          <w:sz w:val="16"/>
          <w:szCs w:val="16"/>
          <w:lang w:eastAsia="de-DE"/>
        </w:rPr>
        <w:t xml:space="preserve">Bild: </w:t>
      </w:r>
      <w:r w:rsidRPr="002C04DF">
        <w:rPr>
          <w:rFonts w:ascii="Trebuchet MS" w:eastAsia="Times New Roman" w:hAnsi="Trebuchet MS"/>
          <w:sz w:val="16"/>
          <w:szCs w:val="16"/>
          <w:lang w:eastAsia="de-DE"/>
        </w:rPr>
        <w:t>Kirche in Tres Arroyos</w:t>
      </w:r>
      <w:r>
        <w:rPr>
          <w:rFonts w:ascii="Trebuchet MS" w:eastAsia="Times New Roman" w:hAnsi="Trebuchet MS"/>
          <w:sz w:val="16"/>
          <w:szCs w:val="16"/>
          <w:lang w:eastAsia="de-DE"/>
        </w:rPr>
        <w:t xml:space="preserve"> (Argentinien)</w:t>
      </w:r>
      <w:r w:rsidR="00531690">
        <w:rPr>
          <w:rFonts w:ascii="Trebuchet MS" w:eastAsia="Times New Roman" w:hAnsi="Trebuchet MS"/>
          <w:sz w:val="16"/>
          <w:szCs w:val="16"/>
          <w:lang w:eastAsia="de-DE"/>
        </w:rPr>
        <w:t xml:space="preserve"> </w:t>
      </w:r>
      <w:r>
        <w:rPr>
          <w:rFonts w:ascii="Trebuchet MS" w:eastAsia="Times New Roman" w:hAnsi="Trebuchet MS"/>
          <w:sz w:val="16"/>
          <w:szCs w:val="16"/>
          <w:lang w:eastAsia="de-DE"/>
        </w:rPr>
        <w:t>von</w:t>
      </w:r>
      <w:r w:rsidR="00CF0880">
        <w:rPr>
          <w:rFonts w:ascii="Trebuchet MS" w:eastAsia="Times New Roman" w:hAnsi="Trebuchet MS"/>
          <w:sz w:val="16"/>
          <w:szCs w:val="16"/>
          <w:lang w:eastAsia="de-DE"/>
        </w:rPr>
        <w:t xml:space="preserve"> </w:t>
      </w:r>
      <w:r w:rsidR="00B157DC">
        <w:rPr>
          <w:rFonts w:ascii="Trebuchet MS" w:eastAsia="Times New Roman" w:hAnsi="Trebuchet MS"/>
          <w:sz w:val="16"/>
          <w:szCs w:val="16"/>
          <w:lang w:eastAsia="de-DE"/>
        </w:rPr>
        <w:t>Annedore Held</w:t>
      </w:r>
    </w:p>
    <w:p w14:paraId="519B4ECB" w14:textId="63BC2A7D" w:rsidR="009F2073" w:rsidRDefault="006154D4" w:rsidP="001718A2">
      <w:pPr>
        <w:rPr>
          <w:rFonts w:ascii="Trebuchet MS" w:eastAsia="Times New Roman" w:hAnsi="Trebuchet MS"/>
          <w:b/>
          <w:sz w:val="24"/>
          <w:szCs w:val="28"/>
          <w:lang w:eastAsia="de-DE"/>
        </w:rPr>
      </w:pPr>
      <w:r>
        <w:rPr>
          <w:rFonts w:ascii="Trebuchet MS" w:eastAsia="Times New Roman" w:hAnsi="Trebuchet MS"/>
          <w:b/>
          <w:sz w:val="24"/>
          <w:szCs w:val="28"/>
          <w:lang w:eastAsia="de-DE"/>
        </w:rPr>
        <w:t>Gottesdienstmaterial</w:t>
      </w:r>
      <w:r w:rsidR="005B1493">
        <w:rPr>
          <w:rFonts w:ascii="Trebuchet MS" w:eastAsia="Times New Roman" w:hAnsi="Trebuchet MS"/>
          <w:b/>
          <w:sz w:val="24"/>
          <w:szCs w:val="28"/>
          <w:lang w:eastAsia="de-DE"/>
        </w:rPr>
        <w:t xml:space="preserve"> für den </w:t>
      </w:r>
      <w:r w:rsidR="00531690">
        <w:rPr>
          <w:rFonts w:ascii="Trebuchet MS" w:eastAsia="Times New Roman" w:hAnsi="Trebuchet MS"/>
          <w:b/>
          <w:sz w:val="24"/>
          <w:szCs w:val="28"/>
          <w:lang w:eastAsia="de-DE"/>
        </w:rPr>
        <w:t xml:space="preserve">2. Advent, </w:t>
      </w:r>
      <w:r w:rsidR="00320F90">
        <w:rPr>
          <w:rFonts w:ascii="Trebuchet MS" w:eastAsia="Times New Roman" w:hAnsi="Trebuchet MS"/>
          <w:b/>
          <w:sz w:val="24"/>
          <w:szCs w:val="28"/>
          <w:lang w:eastAsia="de-DE"/>
        </w:rPr>
        <w:t>7. Dezember</w:t>
      </w:r>
      <w:r w:rsidR="00531690">
        <w:rPr>
          <w:rFonts w:ascii="Trebuchet MS" w:eastAsia="Times New Roman" w:hAnsi="Trebuchet MS"/>
          <w:b/>
          <w:sz w:val="24"/>
          <w:szCs w:val="28"/>
          <w:lang w:eastAsia="de-DE"/>
        </w:rPr>
        <w:t xml:space="preserve"> 2025</w:t>
      </w:r>
    </w:p>
    <w:p w14:paraId="56B8F778" w14:textId="77777777" w:rsidR="009F2073" w:rsidRDefault="009F2073" w:rsidP="001718A2">
      <w:pPr>
        <w:rPr>
          <w:rFonts w:ascii="Trebuchet MS" w:eastAsia="Times New Roman" w:hAnsi="Trebuchet MS"/>
          <w:b/>
          <w:sz w:val="24"/>
          <w:szCs w:val="28"/>
          <w:lang w:eastAsia="de-DE"/>
        </w:rPr>
      </w:pPr>
    </w:p>
    <w:p w14:paraId="3C3F1DF6" w14:textId="3137F925" w:rsidR="00A12083" w:rsidRPr="00EB1D0C" w:rsidRDefault="00A12083" w:rsidP="00A12083">
      <w:pPr>
        <w:pStyle w:val="StandardWeb"/>
        <w:spacing w:before="0" w:beforeAutospacing="0" w:after="0" w:afterAutospacing="0"/>
        <w:rPr>
          <w:rFonts w:ascii="Trebuchet MS" w:hAnsi="Trebuchet MS"/>
        </w:rPr>
      </w:pPr>
      <w:bookmarkStart w:id="0" w:name="_GoBack"/>
      <w:r w:rsidRPr="00A12083">
        <w:rPr>
          <w:rFonts w:ascii="Trebuchet MS" w:hAnsi="Trebuchet MS"/>
          <w:b/>
          <w:lang w:eastAsia="en-US"/>
        </w:rPr>
        <w:t>Hoffnung in herausfordernden Zeiten</w:t>
      </w:r>
    </w:p>
    <w:bookmarkEnd w:id="0"/>
    <w:p w14:paraId="5C6D3321" w14:textId="44B6FC1D" w:rsidR="00A12083" w:rsidRPr="00EB1D0C" w:rsidRDefault="00A12083" w:rsidP="00A12083">
      <w:pPr>
        <w:pStyle w:val="StandardWeb"/>
        <w:spacing w:before="0" w:beforeAutospacing="0" w:after="0" w:afterAutospacing="0"/>
        <w:rPr>
          <w:rFonts w:ascii="Trebuchet MS" w:hAnsi="Trebuchet MS"/>
        </w:rPr>
      </w:pPr>
      <w:r w:rsidRPr="00EB1D0C">
        <w:rPr>
          <w:rFonts w:ascii="Trebuchet MS" w:hAnsi="Trebuchet MS"/>
        </w:rPr>
        <w:t xml:space="preserve">Mit diesem Gottesdienstmaterial erhalten Sie einen Impuls, Liedvorschläge und ein Fürbittengebet, die mitten in unsere Zeit sprechen. Grundlage </w:t>
      </w:r>
      <w:r w:rsidR="00531690">
        <w:rPr>
          <w:rFonts w:ascii="Trebuchet MS" w:hAnsi="Trebuchet MS"/>
        </w:rPr>
        <w:t xml:space="preserve">ist </w:t>
      </w:r>
      <w:r>
        <w:rPr>
          <w:rFonts w:ascii="Trebuchet MS" w:hAnsi="Trebuchet MS"/>
        </w:rPr>
        <w:t xml:space="preserve">die biblische Geschichte aus </w:t>
      </w:r>
      <w:r w:rsidRPr="00EB1D0C">
        <w:rPr>
          <w:rFonts w:ascii="Trebuchet MS" w:hAnsi="Trebuchet MS"/>
        </w:rPr>
        <w:t>Lukas 21,25–33 – ein Text, der von herausfordernden Momenten erzählt und trotzdem Hoffnung schenkt.</w:t>
      </w:r>
    </w:p>
    <w:p w14:paraId="644F5287" w14:textId="6F3BDE66" w:rsidR="00A12083" w:rsidRPr="00EB1D0C" w:rsidRDefault="00A12083" w:rsidP="00531690">
      <w:pPr>
        <w:pStyle w:val="StandardWeb"/>
        <w:spacing w:before="120" w:beforeAutospacing="0" w:after="0" w:afterAutospacing="0"/>
        <w:rPr>
          <w:rFonts w:ascii="Trebuchet MS" w:hAnsi="Trebuchet MS"/>
        </w:rPr>
      </w:pPr>
      <w:r w:rsidRPr="00EB1D0C">
        <w:rPr>
          <w:rFonts w:ascii="Trebuchet MS" w:hAnsi="Trebuchet MS"/>
        </w:rPr>
        <w:t xml:space="preserve">Der Impuls stammt von </w:t>
      </w:r>
      <w:r>
        <w:rPr>
          <w:rFonts w:ascii="Trebuchet MS" w:hAnsi="Trebuchet MS"/>
        </w:rPr>
        <w:t>Annedore Held einer Pastorin unserer Partnerkirche</w:t>
      </w:r>
      <w:r w:rsidR="00E70A92">
        <w:rPr>
          <w:rFonts w:ascii="Trebuchet MS" w:hAnsi="Trebuchet MS"/>
        </w:rPr>
        <w:t>, der Evangelischen Kirche am La Plata (IERP)</w:t>
      </w:r>
      <w:r w:rsidR="0063023F">
        <w:rPr>
          <w:rFonts w:ascii="Trebuchet MS" w:hAnsi="Trebuchet MS"/>
        </w:rPr>
        <w:t>/</w:t>
      </w:r>
      <w:r w:rsidR="00E70A92">
        <w:rPr>
          <w:rFonts w:ascii="Trebuchet MS" w:hAnsi="Trebuchet MS"/>
        </w:rPr>
        <w:t xml:space="preserve"> </w:t>
      </w:r>
      <w:r w:rsidRPr="00EB1D0C">
        <w:rPr>
          <w:rFonts w:ascii="Trebuchet MS" w:hAnsi="Trebuchet MS"/>
        </w:rPr>
        <w:t>Argentinien</w:t>
      </w:r>
      <w:r>
        <w:rPr>
          <w:rFonts w:ascii="Trebuchet MS" w:hAnsi="Trebuchet MS"/>
        </w:rPr>
        <w:t xml:space="preserve">. Sie </w:t>
      </w:r>
      <w:r w:rsidRPr="00EB1D0C">
        <w:rPr>
          <w:rFonts w:ascii="Trebuchet MS" w:hAnsi="Trebuchet MS"/>
        </w:rPr>
        <w:t xml:space="preserve">nimmt Situationen auf, wie </w:t>
      </w:r>
      <w:r>
        <w:rPr>
          <w:rFonts w:ascii="Trebuchet MS" w:hAnsi="Trebuchet MS"/>
        </w:rPr>
        <w:t xml:space="preserve">auch </w:t>
      </w:r>
      <w:r w:rsidRPr="00EB1D0C">
        <w:rPr>
          <w:rFonts w:ascii="Trebuchet MS" w:hAnsi="Trebuchet MS"/>
        </w:rPr>
        <w:t>wir sie aus Gesprächen nach dem Gottesdienst oder am Küchentisch kennen: Man teilt Sorgen über Krieg, Klima, Krankheit oder persönliche Belastungen – und fragt sich, wo Gott darin spürbar ist. Jesu Worte machen dabei Mut: Das Bild vom Feigenbaum zeigt, dass nach einem langen Winter neues Leben wächst – leise, aber verlässlich.</w:t>
      </w:r>
    </w:p>
    <w:p w14:paraId="521DE134" w14:textId="77777777" w:rsidR="00A12083" w:rsidRPr="00EB1D0C" w:rsidRDefault="00A12083" w:rsidP="00531690">
      <w:pPr>
        <w:pStyle w:val="StandardWeb"/>
        <w:spacing w:before="120" w:beforeAutospacing="0" w:after="0" w:afterAutospacing="0"/>
        <w:rPr>
          <w:rFonts w:ascii="Trebuchet MS" w:hAnsi="Trebuchet MS"/>
        </w:rPr>
      </w:pPr>
      <w:r w:rsidRPr="00EB1D0C">
        <w:rPr>
          <w:rFonts w:ascii="Trebuchet MS" w:hAnsi="Trebuchet MS"/>
        </w:rPr>
        <w:t>Dieses Material möchte dazu einladen, die Hoffnungszeichen wahrzunehmen und im Advent neu auf Gottes Licht zu vertrauen – für Ihre Gemeinde und Ihren Alltag.</w:t>
      </w:r>
    </w:p>
    <w:p w14:paraId="5F5571C3" w14:textId="77777777" w:rsidR="00A12083" w:rsidRPr="00EB1D0C" w:rsidRDefault="00A12083" w:rsidP="00A12083">
      <w:pPr>
        <w:pStyle w:val="StandardWeb"/>
        <w:spacing w:before="0" w:beforeAutospacing="0" w:after="0" w:afterAutospacing="0"/>
        <w:rPr>
          <w:rFonts w:ascii="Trebuchet MS" w:hAnsi="Trebuchet MS"/>
        </w:rPr>
      </w:pPr>
    </w:p>
    <w:p w14:paraId="7BB62464" w14:textId="77777777" w:rsidR="005732EC" w:rsidRPr="00D97CB7" w:rsidRDefault="005732EC" w:rsidP="005732EC">
      <w:pPr>
        <w:autoSpaceDE w:val="0"/>
        <w:autoSpaceDN w:val="0"/>
        <w:adjustRightInd w:val="0"/>
        <w:rPr>
          <w:rFonts w:ascii="Trebuchet MS" w:eastAsia="Calibri" w:hAnsi="Trebuchet MS" w:cs="TrebuchetMS-Bold"/>
          <w:b/>
          <w:bCs/>
          <w:sz w:val="20"/>
          <w:szCs w:val="20"/>
        </w:rPr>
      </w:pPr>
      <w:r w:rsidRPr="00D97CB7">
        <w:rPr>
          <w:rFonts w:ascii="Trebuchet MS" w:eastAsia="Calibri" w:hAnsi="Trebuchet MS" w:cs="TrebuchetMS-Bold"/>
          <w:b/>
          <w:bCs/>
          <w:sz w:val="20"/>
          <w:szCs w:val="20"/>
        </w:rPr>
        <w:t>Danke an</w:t>
      </w:r>
    </w:p>
    <w:p w14:paraId="0B7CEBE7" w14:textId="77777777" w:rsidR="00531690" w:rsidRDefault="00C53014" w:rsidP="00531690">
      <w:pPr>
        <w:autoSpaceDE w:val="0"/>
        <w:autoSpaceDN w:val="0"/>
        <w:adjustRightInd w:val="0"/>
        <w:rPr>
          <w:rFonts w:ascii="Trebuchet MS" w:hAnsi="Trebuchet MS" w:cs="Calibri"/>
          <w:sz w:val="20"/>
          <w:szCs w:val="20"/>
        </w:rPr>
      </w:pPr>
      <w:r w:rsidRPr="00FF69CE">
        <w:rPr>
          <w:rFonts w:ascii="Trebuchet MS" w:hAnsi="Trebuchet MS" w:cs="Calibri"/>
          <w:sz w:val="20"/>
          <w:szCs w:val="20"/>
        </w:rPr>
        <w:t>Wir bedanken uns herzlich bei Pastorin</w:t>
      </w:r>
      <w:r w:rsidR="009F2073">
        <w:rPr>
          <w:rFonts w:ascii="Trebuchet MS" w:hAnsi="Trebuchet MS" w:cs="Calibri"/>
          <w:sz w:val="20"/>
          <w:szCs w:val="20"/>
        </w:rPr>
        <w:t xml:space="preserve"> </w:t>
      </w:r>
      <w:r w:rsidR="00B157DC">
        <w:rPr>
          <w:rFonts w:ascii="Trebuchet MS" w:hAnsi="Trebuchet MS" w:cs="Calibri"/>
          <w:sz w:val="20"/>
          <w:szCs w:val="20"/>
        </w:rPr>
        <w:t>Annedore Held.</w:t>
      </w:r>
      <w:r w:rsidR="00531690">
        <w:rPr>
          <w:rFonts w:ascii="Trebuchet MS" w:hAnsi="Trebuchet MS" w:cs="Calibri"/>
          <w:sz w:val="20"/>
          <w:szCs w:val="20"/>
        </w:rPr>
        <w:t xml:space="preserve"> </w:t>
      </w:r>
    </w:p>
    <w:p w14:paraId="272726E7" w14:textId="5272A813" w:rsidR="00B157DC" w:rsidRPr="003E7982" w:rsidRDefault="00B157DC" w:rsidP="00531690">
      <w:pPr>
        <w:autoSpaceDE w:val="0"/>
        <w:autoSpaceDN w:val="0"/>
        <w:adjustRightInd w:val="0"/>
        <w:rPr>
          <w:rFonts w:ascii="Trebuchet MS" w:hAnsi="Trebuchet MS"/>
          <w:bCs/>
          <w:sz w:val="20"/>
          <w:szCs w:val="20"/>
        </w:rPr>
      </w:pPr>
      <w:r>
        <w:rPr>
          <w:rFonts w:ascii="Trebuchet MS" w:hAnsi="Trebuchet MS"/>
          <w:bCs/>
          <w:sz w:val="20"/>
          <w:szCs w:val="20"/>
        </w:rPr>
        <w:t xml:space="preserve">Pastorin </w:t>
      </w:r>
      <w:r w:rsidRPr="003E7982">
        <w:rPr>
          <w:rFonts w:ascii="Trebuchet MS" w:hAnsi="Trebuchet MS"/>
          <w:bCs/>
          <w:sz w:val="20"/>
          <w:szCs w:val="20"/>
        </w:rPr>
        <w:t>Held ist 1960 in Deutschland geboren, von 1964 bis 1974 in Buenos Aires aufgewachsen und hat nach ihrem Schulabschluss in Frankfurt und Marburg Theologie studiert.</w:t>
      </w:r>
    </w:p>
    <w:p w14:paraId="240C3367" w14:textId="66CFD8C7" w:rsidR="00B157DC" w:rsidRDefault="00B157DC" w:rsidP="00B157DC">
      <w:pPr>
        <w:pStyle w:val="KeinLeerraum"/>
        <w:rPr>
          <w:rFonts w:ascii="Trebuchet MS" w:hAnsi="Trebuchet MS"/>
          <w:bCs/>
          <w:sz w:val="20"/>
          <w:szCs w:val="20"/>
          <w:lang w:val="de-DE"/>
        </w:rPr>
      </w:pPr>
      <w:r w:rsidRPr="003E7982">
        <w:rPr>
          <w:rFonts w:ascii="Trebuchet MS" w:hAnsi="Trebuchet MS"/>
          <w:bCs/>
          <w:sz w:val="20"/>
          <w:szCs w:val="20"/>
          <w:lang w:val="de-DE"/>
        </w:rPr>
        <w:t xml:space="preserve">Im Auftrage der Evangelischen Kirche Hessen-Nassau (EKHN) ist sie 1990 in der Evangelischen Kirche am La Plata </w:t>
      </w:r>
      <w:r w:rsidR="0063023F">
        <w:rPr>
          <w:rFonts w:ascii="Trebuchet MS" w:hAnsi="Trebuchet MS"/>
          <w:bCs/>
          <w:sz w:val="20"/>
          <w:szCs w:val="20"/>
          <w:lang w:val="de-DE"/>
        </w:rPr>
        <w:t xml:space="preserve">(IERP)/ Argentinien </w:t>
      </w:r>
      <w:r w:rsidRPr="003E7982">
        <w:rPr>
          <w:rFonts w:ascii="Trebuchet MS" w:hAnsi="Trebuchet MS"/>
          <w:bCs/>
          <w:sz w:val="20"/>
          <w:szCs w:val="20"/>
          <w:lang w:val="de-DE"/>
        </w:rPr>
        <w:t>ordiniert worden und versieht dort seitdem ihren Pfarrdienst: zunächst 9 Jahre in verschiedenen Gemeinden in Paraguay, dann 16 Jahre in Misiones, Argentinien, und nun seit fast 11 Jahren in der Reformierten Kirche von Tres Arroyos und Claromecó im Süden der Provinz Buenos Aires.</w:t>
      </w:r>
    </w:p>
    <w:p w14:paraId="4EBC2F85" w14:textId="77777777" w:rsidR="0063023F" w:rsidRDefault="0063023F" w:rsidP="00B157DC">
      <w:pPr>
        <w:pStyle w:val="KeinLeerraum"/>
        <w:rPr>
          <w:rFonts w:ascii="Trebuchet MS" w:hAnsi="Trebuchet MS"/>
          <w:bCs/>
          <w:sz w:val="20"/>
          <w:szCs w:val="20"/>
          <w:lang w:val="de-DE"/>
        </w:rPr>
      </w:pPr>
    </w:p>
    <w:p w14:paraId="2477EA5E" w14:textId="1FD8B71A" w:rsidR="0063023F" w:rsidRPr="0063023F" w:rsidRDefault="0063023F" w:rsidP="00B157DC">
      <w:pPr>
        <w:pStyle w:val="KeinLeerraum"/>
        <w:rPr>
          <w:rFonts w:ascii="Trebuchet MS" w:hAnsi="Trebuchet MS"/>
          <w:b/>
          <w:bCs/>
          <w:sz w:val="20"/>
          <w:szCs w:val="20"/>
          <w:lang w:val="de-DE"/>
        </w:rPr>
      </w:pPr>
      <w:r w:rsidRPr="0063023F">
        <w:rPr>
          <w:rFonts w:ascii="Trebuchet MS" w:hAnsi="Trebuchet MS"/>
          <w:b/>
          <w:bCs/>
          <w:sz w:val="20"/>
          <w:szCs w:val="20"/>
          <w:lang w:val="de-DE"/>
        </w:rPr>
        <w:t>Zum Hintergrund der IERP, der neuen Partnerkirche des ELM</w:t>
      </w:r>
    </w:p>
    <w:p w14:paraId="518FB29B" w14:textId="46B7EE12" w:rsidR="0063023F" w:rsidRPr="00EA6DC2" w:rsidRDefault="0063023F" w:rsidP="0063023F">
      <w:pPr>
        <w:pStyle w:val="StandardWeb"/>
        <w:spacing w:before="0" w:beforeAutospacing="0" w:after="0" w:afterAutospacing="0"/>
        <w:rPr>
          <w:rFonts w:ascii="Trebuchet MS" w:hAnsi="Trebuchet MS"/>
        </w:rPr>
      </w:pPr>
      <w:r w:rsidRPr="00EA6DC2">
        <w:rPr>
          <w:rFonts w:ascii="Trebuchet MS" w:hAnsi="Trebuchet MS"/>
        </w:rPr>
        <w:t>Mit der Evangelischen Kirche am La Plata (IERP)/ Argentinien arbeitet das Ev.-luth. Mission</w:t>
      </w:r>
      <w:r>
        <w:rPr>
          <w:rFonts w:ascii="Trebuchet MS" w:hAnsi="Trebuchet MS"/>
        </w:rPr>
        <w:t>s</w:t>
      </w:r>
      <w:r w:rsidRPr="00EA6DC2">
        <w:rPr>
          <w:rFonts w:ascii="Trebuchet MS" w:hAnsi="Trebuchet MS"/>
        </w:rPr>
        <w:t xml:space="preserve">werk schon seit Jahrzehnten zusammen. Im Freiwilligendienst hat die IERP schon vor Längerem Einsatzbereiche für Ehrenamtliche </w:t>
      </w:r>
      <w:r w:rsidRPr="00EA6DC2">
        <w:rPr>
          <w:rFonts w:ascii="Trebuchet MS" w:hAnsi="Trebuchet MS"/>
        </w:rPr>
        <w:lastRenderedPageBreak/>
        <w:t>aus Deutschland geschaffen und auch selbst regelmäßig Süd-Nord-Freiwillige nach Deutschland entsandt.</w:t>
      </w:r>
    </w:p>
    <w:p w14:paraId="10C3C45F" w14:textId="77777777" w:rsidR="0063023F" w:rsidRPr="00EA6DC2" w:rsidRDefault="0063023F" w:rsidP="0063023F">
      <w:pPr>
        <w:pStyle w:val="StandardWeb"/>
        <w:spacing w:before="120" w:beforeAutospacing="0" w:after="0" w:afterAutospacing="0"/>
        <w:rPr>
          <w:rFonts w:ascii="Trebuchet MS" w:hAnsi="Trebuchet MS"/>
        </w:rPr>
      </w:pPr>
      <w:r w:rsidRPr="00EA6DC2">
        <w:rPr>
          <w:rFonts w:ascii="Trebuchet MS" w:hAnsi="Trebuchet MS"/>
        </w:rPr>
        <w:t>Die Evangelische Kirche am La Plata (Iglesia Evangélica del Río de la Plata – IERP)</w:t>
      </w:r>
      <w:r w:rsidRPr="00EA6DC2">
        <w:rPr>
          <w:rStyle w:val="Hervorhebung"/>
          <w:rFonts w:ascii="Trebuchet MS" w:hAnsi="Trebuchet MS"/>
        </w:rPr>
        <w:t xml:space="preserve"> </w:t>
      </w:r>
      <w:r w:rsidRPr="00EA6DC2">
        <w:rPr>
          <w:rFonts w:ascii="Trebuchet MS" w:hAnsi="Trebuchet MS"/>
        </w:rPr>
        <w:t>ist eine unierte Kirche in den Ländern Argentinien, Uruguay und Paraguay. Sie geht auf deutschsprachige Einwanderer zurück. Die Kirche besteht gegenwärtig aus 42 Gemeinden in sieben Distrikten. Die alle zwei Jahre</w:t>
      </w:r>
      <w:r w:rsidRPr="00EA6DC2">
        <w:rPr>
          <w:rFonts w:ascii="Trebuchet MS" w:hAnsi="Trebuchet MS"/>
          <w:vertAlign w:val="superscript"/>
        </w:rPr>
        <w:t xml:space="preserve"> </w:t>
      </w:r>
      <w:r w:rsidRPr="00EA6DC2">
        <w:rPr>
          <w:rFonts w:ascii="Trebuchet MS" w:hAnsi="Trebuchet MS"/>
        </w:rPr>
        <w:t> tagende Synode ist das höchste Organ der Kirche. Sie wählt eine Kirchenleitung, an deren Spitze der Kirchenpräsident - seit 2018 ist dies Leonardo Schindler - steht. Die IERP hat derzeit rund 25.150 Mitglieder</w:t>
      </w:r>
    </w:p>
    <w:p w14:paraId="3BE9CDE6" w14:textId="77777777" w:rsidR="00B157DC" w:rsidRDefault="00B157DC" w:rsidP="001F3ED4">
      <w:pPr>
        <w:pStyle w:val="Titel"/>
        <w:pBdr>
          <w:bottom w:val="none" w:sz="0" w:space="0" w:color="auto"/>
        </w:pBdr>
        <w:spacing w:after="0"/>
        <w:ind w:right="-90"/>
        <w:contextualSpacing w:val="0"/>
        <w:rPr>
          <w:rFonts w:ascii="Trebuchet MS" w:hAnsi="Trebuchet MS"/>
          <w:b/>
          <w:color w:val="auto"/>
          <w:sz w:val="20"/>
          <w:szCs w:val="20"/>
        </w:rPr>
      </w:pPr>
    </w:p>
    <w:p w14:paraId="41511EBE" w14:textId="300C6232" w:rsidR="0063023F" w:rsidRDefault="0063023F" w:rsidP="001F3ED4">
      <w:pPr>
        <w:pStyle w:val="Titel"/>
        <w:pBdr>
          <w:bottom w:val="none" w:sz="0" w:space="0" w:color="auto"/>
        </w:pBdr>
        <w:spacing w:after="0"/>
        <w:ind w:right="-90"/>
        <w:contextualSpacing w:val="0"/>
        <w:rPr>
          <w:rFonts w:ascii="Trebuchet MS" w:hAnsi="Trebuchet MS"/>
          <w:color w:val="auto"/>
          <w:sz w:val="20"/>
          <w:szCs w:val="20"/>
        </w:rPr>
      </w:pPr>
      <w:r w:rsidRPr="0063023F">
        <w:rPr>
          <w:rFonts w:ascii="Trebuchet MS" w:hAnsi="Trebuchet MS"/>
          <w:color w:val="auto"/>
          <w:sz w:val="20"/>
          <w:szCs w:val="20"/>
        </w:rPr>
        <w:t xml:space="preserve">Weiter Informationen finden sie hier: </w:t>
      </w:r>
      <w:hyperlink r:id="rId9" w:history="1">
        <w:r w:rsidRPr="00AC34F0">
          <w:rPr>
            <w:rStyle w:val="Hyperlink"/>
            <w:rFonts w:ascii="Trebuchet MS" w:hAnsi="Trebuchet MS"/>
            <w:sz w:val="20"/>
            <w:szCs w:val="20"/>
          </w:rPr>
          <w:t>https://www.elm-mission.net/news/ev-kirche-am-la-plata-wird-neue-partnerkirche-des-elm</w:t>
        </w:r>
      </w:hyperlink>
    </w:p>
    <w:p w14:paraId="52E7C6C7" w14:textId="77777777" w:rsidR="0063023F" w:rsidRPr="0063023F" w:rsidRDefault="0063023F" w:rsidP="001F3ED4">
      <w:pPr>
        <w:pStyle w:val="Titel"/>
        <w:pBdr>
          <w:bottom w:val="none" w:sz="0" w:space="0" w:color="auto"/>
        </w:pBdr>
        <w:spacing w:after="0"/>
        <w:ind w:right="-90"/>
        <w:contextualSpacing w:val="0"/>
        <w:rPr>
          <w:rFonts w:ascii="Trebuchet MS" w:hAnsi="Trebuchet MS"/>
          <w:color w:val="auto"/>
          <w:sz w:val="20"/>
          <w:szCs w:val="20"/>
        </w:rPr>
      </w:pPr>
    </w:p>
    <w:p w14:paraId="60153BA2" w14:textId="77777777" w:rsidR="0063023F" w:rsidRDefault="0063023F" w:rsidP="001F3ED4">
      <w:pPr>
        <w:pStyle w:val="Titel"/>
        <w:pBdr>
          <w:bottom w:val="none" w:sz="0" w:space="0" w:color="auto"/>
        </w:pBdr>
        <w:spacing w:after="0"/>
        <w:ind w:right="-90"/>
        <w:contextualSpacing w:val="0"/>
        <w:rPr>
          <w:rFonts w:ascii="Trebuchet MS" w:hAnsi="Trebuchet MS"/>
          <w:b/>
          <w:color w:val="auto"/>
          <w:sz w:val="20"/>
          <w:szCs w:val="20"/>
        </w:rPr>
      </w:pPr>
    </w:p>
    <w:p w14:paraId="09F2AE0C" w14:textId="77777777" w:rsidR="001F3ED4" w:rsidRPr="00A604D0" w:rsidRDefault="001F3ED4" w:rsidP="001F3ED4">
      <w:pPr>
        <w:pStyle w:val="Titel"/>
        <w:pBdr>
          <w:bottom w:val="none" w:sz="0" w:space="0" w:color="auto"/>
        </w:pBdr>
        <w:spacing w:after="0"/>
        <w:ind w:right="-90"/>
        <w:contextualSpacing w:val="0"/>
        <w:rPr>
          <w:rFonts w:ascii="Trebuchet MS" w:hAnsi="Trebuchet MS"/>
          <w:b/>
          <w:color w:val="auto"/>
          <w:sz w:val="20"/>
          <w:szCs w:val="20"/>
        </w:rPr>
      </w:pPr>
      <w:r w:rsidRPr="00A604D0">
        <w:rPr>
          <w:rFonts w:ascii="Trebuchet MS" w:hAnsi="Trebuchet MS"/>
          <w:b/>
          <w:color w:val="auto"/>
          <w:sz w:val="20"/>
          <w:szCs w:val="20"/>
        </w:rPr>
        <w:t>Materialien Online:</w:t>
      </w:r>
    </w:p>
    <w:p w14:paraId="3E0BBF94" w14:textId="3DC24F30" w:rsidR="004E5F56" w:rsidRPr="00A604D0" w:rsidRDefault="001718A2" w:rsidP="001F3ED4">
      <w:pPr>
        <w:pStyle w:val="Titel"/>
        <w:pBdr>
          <w:bottom w:val="none" w:sz="0" w:space="0" w:color="auto"/>
        </w:pBdr>
        <w:spacing w:after="0"/>
        <w:ind w:right="-90"/>
        <w:contextualSpacing w:val="0"/>
        <w:rPr>
          <w:rFonts w:ascii="Trebuchet MS" w:hAnsi="Trebuchet MS"/>
          <w:color w:val="auto"/>
          <w:sz w:val="20"/>
          <w:szCs w:val="20"/>
        </w:rPr>
      </w:pPr>
      <w:r w:rsidRPr="00A604D0">
        <w:rPr>
          <w:rFonts w:ascii="Trebuchet MS" w:hAnsi="Trebuchet MS"/>
          <w:color w:val="auto"/>
          <w:sz w:val="20"/>
          <w:szCs w:val="20"/>
        </w:rPr>
        <w:t xml:space="preserve">Weitere Gottesdienstimpulse </w:t>
      </w:r>
      <w:r w:rsidR="00943C3E">
        <w:rPr>
          <w:rFonts w:ascii="Trebuchet MS" w:hAnsi="Trebuchet MS"/>
          <w:color w:val="auto"/>
          <w:sz w:val="20"/>
          <w:szCs w:val="20"/>
        </w:rPr>
        <w:t>er</w:t>
      </w:r>
      <w:r w:rsidR="00335EC9">
        <w:rPr>
          <w:rFonts w:ascii="Trebuchet MS" w:hAnsi="Trebuchet MS"/>
          <w:color w:val="auto"/>
          <w:sz w:val="20"/>
          <w:szCs w:val="20"/>
        </w:rPr>
        <w:t>halten</w:t>
      </w:r>
      <w:r w:rsidR="001F3ED4" w:rsidRPr="00A604D0">
        <w:rPr>
          <w:rFonts w:ascii="Trebuchet MS" w:hAnsi="Trebuchet MS"/>
          <w:color w:val="auto"/>
          <w:sz w:val="20"/>
          <w:szCs w:val="20"/>
        </w:rPr>
        <w:t xml:space="preserve"> Sie unter </w:t>
      </w:r>
      <w:hyperlink r:id="rId10" w:history="1">
        <w:r w:rsidR="004E5F56" w:rsidRPr="00A604D0">
          <w:rPr>
            <w:rStyle w:val="Hyperlink"/>
            <w:rFonts w:ascii="Trebuchet MS" w:hAnsi="Trebuchet MS"/>
            <w:sz w:val="20"/>
            <w:szCs w:val="20"/>
          </w:rPr>
          <w:t>https://www.elm-mission.net/mitmachen/angebote-fuer-gemeinden/gottesdienste/material-fuer-ihren-gottesdienst</w:t>
        </w:r>
      </w:hyperlink>
    </w:p>
    <w:p w14:paraId="63C1539A" w14:textId="77777777" w:rsidR="00883D8C" w:rsidRPr="00A604D0" w:rsidRDefault="00883D8C" w:rsidP="001F3ED4">
      <w:pPr>
        <w:pStyle w:val="Titel"/>
        <w:pBdr>
          <w:bottom w:val="none" w:sz="0" w:space="0" w:color="auto"/>
        </w:pBdr>
        <w:spacing w:after="0"/>
        <w:ind w:right="-90"/>
        <w:contextualSpacing w:val="0"/>
        <w:rPr>
          <w:rFonts w:ascii="Trebuchet MS" w:hAnsi="Trebuchet MS"/>
          <w:color w:val="auto"/>
          <w:sz w:val="20"/>
          <w:szCs w:val="20"/>
        </w:rPr>
      </w:pPr>
    </w:p>
    <w:p w14:paraId="0AB115B0" w14:textId="77777777" w:rsidR="001B09DE" w:rsidRPr="00A604D0" w:rsidRDefault="001B09DE" w:rsidP="001F3ED4">
      <w:pPr>
        <w:pStyle w:val="Titel"/>
        <w:pBdr>
          <w:bottom w:val="none" w:sz="0" w:space="0" w:color="auto"/>
        </w:pBdr>
        <w:spacing w:after="0"/>
        <w:ind w:right="-90"/>
        <w:contextualSpacing w:val="0"/>
        <w:rPr>
          <w:rFonts w:ascii="Trebuchet MS" w:hAnsi="Trebuchet MS"/>
          <w:color w:val="auto"/>
          <w:sz w:val="20"/>
          <w:szCs w:val="20"/>
        </w:rPr>
      </w:pPr>
      <w:r w:rsidRPr="00A604D0">
        <w:rPr>
          <w:rFonts w:ascii="Trebuchet MS" w:hAnsi="Trebuchet MS"/>
          <w:color w:val="auto"/>
          <w:sz w:val="20"/>
          <w:szCs w:val="20"/>
        </w:rPr>
        <w:t xml:space="preserve">Informationen zu unserer Arbeit, den Projekten und Verwendung der Kollekten/Spenden haben wir auf unserer Webseite für Sie bereitgestellt. Schauen Sie sich um auf: </w:t>
      </w:r>
      <w:hyperlink r:id="rId11" w:history="1">
        <w:r w:rsidR="001718A2" w:rsidRPr="00A604D0">
          <w:rPr>
            <w:rStyle w:val="Hyperlink"/>
            <w:rFonts w:ascii="Trebuchet MS" w:hAnsi="Trebuchet MS"/>
            <w:sz w:val="20"/>
            <w:szCs w:val="20"/>
          </w:rPr>
          <w:t>https://www.elm-mission.net</w:t>
        </w:r>
      </w:hyperlink>
      <w:r w:rsidR="001718A2" w:rsidRPr="00A604D0">
        <w:rPr>
          <w:rFonts w:ascii="Trebuchet MS" w:hAnsi="Trebuchet MS"/>
          <w:color w:val="auto"/>
          <w:sz w:val="20"/>
          <w:szCs w:val="20"/>
        </w:rPr>
        <w:t>.</w:t>
      </w:r>
    </w:p>
    <w:p w14:paraId="4699B324" w14:textId="77777777" w:rsidR="00503F5F" w:rsidRDefault="00503F5F" w:rsidP="001718A2">
      <w:pPr>
        <w:rPr>
          <w:rFonts w:ascii="Trebuchet MS" w:hAnsi="Trebuchet MS"/>
          <w:b/>
          <w:sz w:val="20"/>
          <w:szCs w:val="20"/>
        </w:rPr>
      </w:pPr>
    </w:p>
    <w:p w14:paraId="117A3A62" w14:textId="77777777" w:rsidR="00503F5F" w:rsidRDefault="00503F5F" w:rsidP="001718A2">
      <w:pPr>
        <w:rPr>
          <w:rFonts w:ascii="Trebuchet MS" w:hAnsi="Trebuchet MS"/>
          <w:b/>
          <w:sz w:val="20"/>
          <w:szCs w:val="20"/>
        </w:rPr>
      </w:pPr>
    </w:p>
    <w:p w14:paraId="191E6DF6" w14:textId="77777777" w:rsidR="00AA1895" w:rsidRPr="00AF230E" w:rsidRDefault="00AA1895" w:rsidP="00AF230E">
      <w:pPr>
        <w:rPr>
          <w:rFonts w:ascii="Trebuchet MS" w:hAnsi="Trebuchet MS"/>
          <w:sz w:val="20"/>
          <w:szCs w:val="20"/>
        </w:rPr>
      </w:pPr>
    </w:p>
    <w:p w14:paraId="3F6D3E39" w14:textId="77777777" w:rsidR="001718A2" w:rsidRPr="001718A2" w:rsidRDefault="001718A2" w:rsidP="001718A2">
      <w:pPr>
        <w:jc w:val="center"/>
        <w:rPr>
          <w:rFonts w:ascii="Trebuchet MS" w:hAnsi="Trebuchet MS"/>
          <w:b/>
          <w:szCs w:val="20"/>
        </w:rPr>
      </w:pPr>
      <w:r w:rsidRPr="001718A2">
        <w:rPr>
          <w:rFonts w:ascii="Trebuchet MS" w:hAnsi="Trebuchet MS"/>
          <w:b/>
          <w:szCs w:val="20"/>
        </w:rPr>
        <w:t>Ablauf des Gottesdienstes</w:t>
      </w:r>
    </w:p>
    <w:p w14:paraId="5CF8F1F6" w14:textId="77777777" w:rsidR="001718A2" w:rsidRPr="003E4784" w:rsidRDefault="001718A2" w:rsidP="001718A2">
      <w:pPr>
        <w:rPr>
          <w:rFonts w:ascii="Trebuchet MS" w:hAnsi="Trebuchet MS"/>
          <w:b/>
          <w:sz w:val="20"/>
          <w:szCs w:val="20"/>
        </w:rPr>
      </w:pPr>
    </w:p>
    <w:p w14:paraId="556761BA" w14:textId="77777777" w:rsidR="001718A2" w:rsidRPr="003E4784" w:rsidRDefault="001718A2" w:rsidP="001718A2">
      <w:pPr>
        <w:rPr>
          <w:rFonts w:ascii="Trebuchet MS" w:hAnsi="Trebuchet MS"/>
          <w:b/>
          <w:sz w:val="20"/>
          <w:szCs w:val="20"/>
        </w:rPr>
      </w:pPr>
      <w:r w:rsidRPr="003E4784">
        <w:rPr>
          <w:rFonts w:ascii="Trebuchet MS" w:hAnsi="Trebuchet MS"/>
          <w:b/>
          <w:sz w:val="20"/>
          <w:szCs w:val="20"/>
        </w:rPr>
        <w:t>Musik zu Beginn des Gottesdienstes</w:t>
      </w:r>
    </w:p>
    <w:p w14:paraId="7A1D03F8" w14:textId="77777777" w:rsidR="001718A2" w:rsidRDefault="001718A2" w:rsidP="001718A2">
      <w:pPr>
        <w:rPr>
          <w:rFonts w:ascii="Trebuchet MS" w:hAnsi="Trebuchet MS"/>
          <w:b/>
          <w:sz w:val="20"/>
          <w:szCs w:val="20"/>
        </w:rPr>
      </w:pPr>
    </w:p>
    <w:p w14:paraId="32C2A839" w14:textId="77777777" w:rsidR="00AF230E" w:rsidRDefault="00AF230E" w:rsidP="00AF230E">
      <w:pPr>
        <w:rPr>
          <w:rFonts w:ascii="Trebuchet MS" w:hAnsi="Trebuchet MS"/>
          <w:b/>
          <w:sz w:val="20"/>
          <w:szCs w:val="20"/>
        </w:rPr>
      </w:pPr>
      <w:r w:rsidRPr="00AF230E">
        <w:rPr>
          <w:rFonts w:ascii="Trebuchet MS" w:hAnsi="Trebuchet MS"/>
          <w:b/>
          <w:sz w:val="20"/>
          <w:szCs w:val="20"/>
        </w:rPr>
        <w:t>Eröffnung und Votum</w:t>
      </w:r>
    </w:p>
    <w:p w14:paraId="6B05DB0E" w14:textId="77777777" w:rsidR="00C3763A" w:rsidRDefault="00C3763A" w:rsidP="00AF230E">
      <w:pPr>
        <w:rPr>
          <w:rFonts w:ascii="Trebuchet MS" w:hAnsi="Trebuchet MS"/>
          <w:b/>
          <w:sz w:val="20"/>
          <w:szCs w:val="20"/>
        </w:rPr>
      </w:pPr>
    </w:p>
    <w:p w14:paraId="5AB1934F" w14:textId="696D14D7" w:rsidR="00C3763A" w:rsidRPr="00AF230E" w:rsidRDefault="00C3763A" w:rsidP="00AF230E">
      <w:pPr>
        <w:rPr>
          <w:rFonts w:ascii="Trebuchet MS" w:hAnsi="Trebuchet MS"/>
          <w:b/>
          <w:sz w:val="20"/>
          <w:szCs w:val="20"/>
        </w:rPr>
      </w:pPr>
      <w:r>
        <w:rPr>
          <w:rFonts w:ascii="Trebuchet MS" w:hAnsi="Trebuchet MS"/>
          <w:b/>
          <w:sz w:val="20"/>
          <w:szCs w:val="20"/>
        </w:rPr>
        <w:t xml:space="preserve">Eingangsliturgie </w:t>
      </w:r>
      <w:r w:rsidRPr="00C3763A">
        <w:rPr>
          <w:rFonts w:ascii="Trebuchet MS" w:hAnsi="Trebuchet MS"/>
          <w:sz w:val="20"/>
          <w:szCs w:val="20"/>
        </w:rPr>
        <w:t>(wie in der Gemeinde üblich)</w:t>
      </w:r>
    </w:p>
    <w:p w14:paraId="70BC693F" w14:textId="77777777" w:rsidR="00AF230E" w:rsidRDefault="00AF230E" w:rsidP="00AF230E">
      <w:pPr>
        <w:rPr>
          <w:rFonts w:ascii="Trebuchet MS" w:hAnsi="Trebuchet MS"/>
          <w:b/>
          <w:bCs/>
          <w:sz w:val="20"/>
          <w:szCs w:val="20"/>
        </w:rPr>
      </w:pPr>
    </w:p>
    <w:p w14:paraId="3607062F" w14:textId="1C9387A0" w:rsidR="00C3763A" w:rsidRPr="004B0C09" w:rsidRDefault="00C3763A" w:rsidP="00CE1A9F">
      <w:pPr>
        <w:rPr>
          <w:rFonts w:ascii="Trebuchet MS" w:hAnsi="Trebuchet MS"/>
          <w:b/>
          <w:sz w:val="20"/>
          <w:szCs w:val="20"/>
        </w:rPr>
      </w:pPr>
      <w:r w:rsidRPr="004B0C09">
        <w:rPr>
          <w:rFonts w:ascii="Trebuchet MS" w:hAnsi="Trebuchet MS"/>
          <w:b/>
          <w:sz w:val="20"/>
          <w:szCs w:val="20"/>
        </w:rPr>
        <w:t>Liedvorschlag</w:t>
      </w:r>
      <w:r w:rsidR="00CE1A9F" w:rsidRPr="004B0C09">
        <w:rPr>
          <w:rFonts w:ascii="Trebuchet MS" w:hAnsi="Trebuchet MS"/>
          <w:b/>
          <w:sz w:val="20"/>
          <w:szCs w:val="20"/>
        </w:rPr>
        <w:t xml:space="preserve">: </w:t>
      </w:r>
      <w:r w:rsidR="004B0C09" w:rsidRPr="004B0C09">
        <w:rPr>
          <w:rFonts w:ascii="Trebuchet MS" w:hAnsi="Trebuchet MS"/>
          <w:b/>
          <w:sz w:val="20"/>
          <w:szCs w:val="20"/>
        </w:rPr>
        <w:t>EG 17,1-2 Wir sagen euch an den lieben Advent</w:t>
      </w:r>
    </w:p>
    <w:p w14:paraId="371BE37C" w14:textId="77777777" w:rsidR="008E2722" w:rsidRDefault="008E2722" w:rsidP="008E2722">
      <w:pPr>
        <w:rPr>
          <w:rFonts w:ascii="Trebuchet MS" w:hAnsi="Trebuchet MS"/>
          <w:bCs/>
          <w:sz w:val="20"/>
          <w:szCs w:val="20"/>
        </w:rPr>
      </w:pPr>
    </w:p>
    <w:p w14:paraId="3952C4B1" w14:textId="44E4BA73" w:rsidR="008E2722" w:rsidRDefault="004D23C2" w:rsidP="00AF230E">
      <w:pPr>
        <w:rPr>
          <w:rFonts w:ascii="Trebuchet MS" w:hAnsi="Trebuchet MS"/>
          <w:b/>
          <w:bCs/>
          <w:sz w:val="20"/>
          <w:szCs w:val="20"/>
        </w:rPr>
      </w:pPr>
      <w:r w:rsidRPr="004D23C2">
        <w:rPr>
          <w:rFonts w:ascii="Trebuchet MS" w:hAnsi="Trebuchet MS"/>
          <w:b/>
          <w:bCs/>
          <w:sz w:val="20"/>
          <w:szCs w:val="20"/>
        </w:rPr>
        <w:t>Lesung</w:t>
      </w:r>
      <w:r w:rsidR="00127941">
        <w:rPr>
          <w:rFonts w:ascii="Trebuchet MS" w:hAnsi="Trebuchet MS"/>
          <w:b/>
          <w:bCs/>
          <w:sz w:val="20"/>
          <w:szCs w:val="20"/>
        </w:rPr>
        <w:t>: Lukas 21,25-33</w:t>
      </w:r>
    </w:p>
    <w:p w14:paraId="386FAE34" w14:textId="77777777" w:rsidR="00127941" w:rsidRPr="00770AD5" w:rsidRDefault="00127941" w:rsidP="00127941">
      <w:pPr>
        <w:ind w:left="283"/>
        <w:rPr>
          <w:rFonts w:ascii="Trebuchet MS" w:eastAsia="Times New Roman" w:hAnsi="Trebuchet MS"/>
          <w:sz w:val="20"/>
          <w:szCs w:val="20"/>
          <w:lang w:eastAsia="de-DE"/>
        </w:rPr>
      </w:pPr>
      <w:r w:rsidRPr="00770AD5">
        <w:rPr>
          <w:rFonts w:ascii="Trebuchet MS" w:eastAsia="Times New Roman" w:hAnsi="Trebuchet MS"/>
          <w:sz w:val="20"/>
          <w:szCs w:val="20"/>
          <w:vertAlign w:val="subscript"/>
          <w:lang w:eastAsia="de-DE"/>
        </w:rPr>
        <w:t>25</w:t>
      </w:r>
      <w:r w:rsidRPr="00770AD5">
        <w:rPr>
          <w:rFonts w:ascii="Trebuchet MS" w:eastAsia="Times New Roman" w:hAnsi="Trebuchet MS"/>
          <w:sz w:val="20"/>
          <w:szCs w:val="20"/>
          <w:lang w:eastAsia="de-DE"/>
        </w:rPr>
        <w:t xml:space="preserve">Und es werden Zeichen geschehen an Sonne und Mond und Sternen, und auf Erden wird den Völkern bange sein, und sie werden verzagen vor dem Brausen und Wogen des Meeres, </w:t>
      </w:r>
      <w:r w:rsidRPr="00770AD5">
        <w:rPr>
          <w:rFonts w:ascii="Trebuchet MS" w:eastAsia="Times New Roman" w:hAnsi="Trebuchet MS"/>
          <w:sz w:val="20"/>
          <w:szCs w:val="20"/>
          <w:vertAlign w:val="subscript"/>
          <w:lang w:eastAsia="de-DE"/>
        </w:rPr>
        <w:t>26</w:t>
      </w:r>
      <w:r w:rsidRPr="00770AD5">
        <w:rPr>
          <w:rFonts w:ascii="Trebuchet MS" w:eastAsia="Times New Roman" w:hAnsi="Trebuchet MS"/>
          <w:sz w:val="20"/>
          <w:szCs w:val="20"/>
          <w:lang w:eastAsia="de-DE"/>
        </w:rPr>
        <w:t xml:space="preserve">und die Menschen werden vergehen vor Furcht und in Erwartung der Dinge, die kommen sollen über die ganze Erde; denn die Kräfte der Himmel werden ins Wanken kommen. </w:t>
      </w:r>
      <w:r w:rsidRPr="00770AD5">
        <w:rPr>
          <w:rFonts w:ascii="Trebuchet MS" w:eastAsia="Times New Roman" w:hAnsi="Trebuchet MS"/>
          <w:sz w:val="20"/>
          <w:szCs w:val="20"/>
          <w:vertAlign w:val="subscript"/>
          <w:lang w:eastAsia="de-DE"/>
        </w:rPr>
        <w:t>27</w:t>
      </w:r>
      <w:r w:rsidRPr="00770AD5">
        <w:rPr>
          <w:rFonts w:ascii="Trebuchet MS" w:eastAsia="Times New Roman" w:hAnsi="Trebuchet MS"/>
          <w:sz w:val="20"/>
          <w:szCs w:val="20"/>
          <w:lang w:eastAsia="de-DE"/>
        </w:rPr>
        <w:t xml:space="preserve">Und alsdann werden sie sehen den Menschensohn kommen in einer Wolke mit großer Kraft und Herrlichkeit. </w:t>
      </w:r>
      <w:r w:rsidRPr="00770AD5">
        <w:rPr>
          <w:rFonts w:ascii="Trebuchet MS" w:eastAsia="Times New Roman" w:hAnsi="Trebuchet MS"/>
          <w:sz w:val="20"/>
          <w:szCs w:val="20"/>
          <w:vertAlign w:val="subscript"/>
          <w:lang w:eastAsia="de-DE"/>
        </w:rPr>
        <w:t>28</w:t>
      </w:r>
      <w:r w:rsidRPr="00770AD5">
        <w:rPr>
          <w:rFonts w:ascii="Trebuchet MS" w:eastAsia="Times New Roman" w:hAnsi="Trebuchet MS"/>
          <w:sz w:val="20"/>
          <w:szCs w:val="20"/>
          <w:lang w:eastAsia="de-DE"/>
        </w:rPr>
        <w:t>Wenn aber dieses anfängt zu geschehen, dann seht auf und erhebt eure Häupter, weil sich eure Erlösung naht.</w:t>
      </w:r>
    </w:p>
    <w:p w14:paraId="2F7AD988" w14:textId="77777777" w:rsidR="00127941" w:rsidRPr="00770AD5" w:rsidRDefault="00127941" w:rsidP="00127941">
      <w:pPr>
        <w:ind w:left="283"/>
        <w:rPr>
          <w:rFonts w:ascii="Trebuchet MS" w:eastAsia="Times New Roman" w:hAnsi="Trebuchet MS"/>
          <w:sz w:val="20"/>
          <w:szCs w:val="20"/>
          <w:lang w:eastAsia="de-DE"/>
        </w:rPr>
      </w:pPr>
      <w:r w:rsidRPr="00770AD5">
        <w:rPr>
          <w:rFonts w:ascii="Trebuchet MS" w:eastAsia="Times New Roman" w:hAnsi="Trebuchet MS"/>
          <w:sz w:val="20"/>
          <w:szCs w:val="20"/>
          <w:vertAlign w:val="subscript"/>
          <w:lang w:eastAsia="de-DE"/>
        </w:rPr>
        <w:t>29</w:t>
      </w:r>
      <w:r w:rsidRPr="00770AD5">
        <w:rPr>
          <w:rFonts w:ascii="Trebuchet MS" w:eastAsia="Times New Roman" w:hAnsi="Trebuchet MS"/>
          <w:sz w:val="20"/>
          <w:szCs w:val="20"/>
          <w:lang w:eastAsia="de-DE"/>
        </w:rPr>
        <w:t xml:space="preserve">Und er sagte ihnen ein Gleichnis: Seht den Feigenbaum und alle Bäume an: </w:t>
      </w:r>
      <w:r w:rsidRPr="00770AD5">
        <w:rPr>
          <w:rFonts w:ascii="Trebuchet MS" w:eastAsia="Times New Roman" w:hAnsi="Trebuchet MS"/>
          <w:sz w:val="20"/>
          <w:szCs w:val="20"/>
          <w:vertAlign w:val="subscript"/>
          <w:lang w:eastAsia="de-DE"/>
        </w:rPr>
        <w:t>30</w:t>
      </w:r>
      <w:r w:rsidRPr="00770AD5">
        <w:rPr>
          <w:rFonts w:ascii="Trebuchet MS" w:eastAsia="Times New Roman" w:hAnsi="Trebuchet MS"/>
          <w:sz w:val="20"/>
          <w:szCs w:val="20"/>
          <w:lang w:eastAsia="de-DE"/>
        </w:rPr>
        <w:t xml:space="preserve">wenn sie jetzt ausschlagen und ihr seht es, so wisst ihr selber, dass der Sommer schon nahe ist. </w:t>
      </w:r>
      <w:r w:rsidRPr="00770AD5">
        <w:rPr>
          <w:rFonts w:ascii="Trebuchet MS" w:eastAsia="Times New Roman" w:hAnsi="Trebuchet MS"/>
          <w:sz w:val="20"/>
          <w:szCs w:val="20"/>
          <w:vertAlign w:val="subscript"/>
          <w:lang w:eastAsia="de-DE"/>
        </w:rPr>
        <w:t>31</w:t>
      </w:r>
      <w:r w:rsidRPr="00770AD5">
        <w:rPr>
          <w:rFonts w:ascii="Trebuchet MS" w:eastAsia="Times New Roman" w:hAnsi="Trebuchet MS"/>
          <w:sz w:val="20"/>
          <w:szCs w:val="20"/>
          <w:lang w:eastAsia="de-DE"/>
        </w:rPr>
        <w:t>So auch ihr: Wenn ihr seht, dass dies alles geschieht, so wisst, dass das Reich Gottes nahe ist.</w:t>
      </w:r>
    </w:p>
    <w:p w14:paraId="16F80BAD" w14:textId="77777777" w:rsidR="00127941" w:rsidRPr="00770AD5" w:rsidRDefault="00127941" w:rsidP="00127941">
      <w:pPr>
        <w:ind w:left="283"/>
        <w:rPr>
          <w:rFonts w:ascii="Trebuchet MS" w:eastAsia="Times New Roman" w:hAnsi="Trebuchet MS"/>
          <w:sz w:val="20"/>
          <w:szCs w:val="20"/>
          <w:lang w:eastAsia="de-DE"/>
        </w:rPr>
      </w:pPr>
      <w:r w:rsidRPr="00770AD5">
        <w:rPr>
          <w:rFonts w:ascii="Trebuchet MS" w:eastAsia="Times New Roman" w:hAnsi="Trebuchet MS"/>
          <w:sz w:val="20"/>
          <w:szCs w:val="20"/>
          <w:vertAlign w:val="subscript"/>
          <w:lang w:eastAsia="de-DE"/>
        </w:rPr>
        <w:t>32</w:t>
      </w:r>
      <w:r w:rsidRPr="00770AD5">
        <w:rPr>
          <w:rFonts w:ascii="Trebuchet MS" w:eastAsia="Times New Roman" w:hAnsi="Trebuchet MS"/>
          <w:sz w:val="20"/>
          <w:szCs w:val="20"/>
          <w:lang w:eastAsia="de-DE"/>
        </w:rPr>
        <w:t xml:space="preserve">Wahrlich, ich sage euch: Dieses Geschlecht wird nicht vergehen, bis es alles geschieht. </w:t>
      </w:r>
      <w:r w:rsidRPr="00770AD5">
        <w:rPr>
          <w:rFonts w:ascii="Trebuchet MS" w:eastAsia="Times New Roman" w:hAnsi="Trebuchet MS"/>
          <w:sz w:val="20"/>
          <w:szCs w:val="20"/>
          <w:vertAlign w:val="subscript"/>
          <w:lang w:eastAsia="de-DE"/>
        </w:rPr>
        <w:t>33</w:t>
      </w:r>
      <w:r w:rsidRPr="00770AD5">
        <w:rPr>
          <w:rFonts w:ascii="Trebuchet MS" w:eastAsia="Times New Roman" w:hAnsi="Trebuchet MS"/>
          <w:sz w:val="20"/>
          <w:szCs w:val="20"/>
          <w:lang w:eastAsia="de-DE"/>
        </w:rPr>
        <w:t>Himmel und Erde werden vergehen; aber meine Worte werden nicht vergehen.</w:t>
      </w:r>
    </w:p>
    <w:p w14:paraId="12F6C694" w14:textId="77777777" w:rsidR="00B07B22" w:rsidRDefault="00B07B22" w:rsidP="00AF230E">
      <w:pPr>
        <w:rPr>
          <w:rFonts w:ascii="Trebuchet MS" w:hAnsi="Trebuchet MS"/>
          <w:b/>
          <w:bCs/>
          <w:sz w:val="20"/>
          <w:szCs w:val="20"/>
        </w:rPr>
      </w:pPr>
    </w:p>
    <w:p w14:paraId="21E29253" w14:textId="77777777" w:rsidR="0063023F" w:rsidRDefault="0063023F">
      <w:pPr>
        <w:rPr>
          <w:rFonts w:ascii="Trebuchet MS" w:hAnsi="Trebuchet MS"/>
          <w:b/>
          <w:bCs/>
          <w:sz w:val="20"/>
          <w:szCs w:val="20"/>
        </w:rPr>
      </w:pPr>
      <w:r>
        <w:rPr>
          <w:rFonts w:ascii="Trebuchet MS" w:hAnsi="Trebuchet MS"/>
          <w:b/>
          <w:bCs/>
          <w:sz w:val="20"/>
          <w:szCs w:val="20"/>
        </w:rPr>
        <w:br w:type="page"/>
      </w:r>
    </w:p>
    <w:p w14:paraId="2E3F8981" w14:textId="193503E1" w:rsidR="00CE1A9F" w:rsidRPr="00161C01" w:rsidRDefault="00943C3E" w:rsidP="00CE1A9F">
      <w:pPr>
        <w:rPr>
          <w:rFonts w:ascii="Trebuchet MS" w:hAnsi="Trebuchet MS"/>
          <w:b/>
          <w:bCs/>
          <w:sz w:val="20"/>
          <w:szCs w:val="20"/>
        </w:rPr>
      </w:pPr>
      <w:r>
        <w:rPr>
          <w:rFonts w:ascii="Trebuchet MS" w:hAnsi="Trebuchet MS"/>
          <w:b/>
          <w:bCs/>
          <w:sz w:val="20"/>
          <w:szCs w:val="20"/>
        </w:rPr>
        <w:lastRenderedPageBreak/>
        <w:t>Impuls</w:t>
      </w:r>
      <w:r w:rsidR="00CE1A9F">
        <w:rPr>
          <w:rFonts w:ascii="Trebuchet MS" w:hAnsi="Trebuchet MS"/>
          <w:b/>
          <w:bCs/>
          <w:sz w:val="20"/>
          <w:szCs w:val="20"/>
        </w:rPr>
        <w:t xml:space="preserve"> zu </w:t>
      </w:r>
      <w:r w:rsidR="00CE1A9F" w:rsidRPr="00161C01">
        <w:rPr>
          <w:rFonts w:ascii="Trebuchet MS" w:hAnsi="Trebuchet MS"/>
          <w:b/>
          <w:bCs/>
          <w:sz w:val="20"/>
          <w:szCs w:val="20"/>
        </w:rPr>
        <w:t>Lukas 21</w:t>
      </w:r>
      <w:r w:rsidR="00127941">
        <w:rPr>
          <w:rFonts w:ascii="Trebuchet MS" w:hAnsi="Trebuchet MS"/>
          <w:b/>
          <w:bCs/>
          <w:sz w:val="20"/>
          <w:szCs w:val="20"/>
        </w:rPr>
        <w:t>,</w:t>
      </w:r>
      <w:r w:rsidR="00CE1A9F" w:rsidRPr="00161C01">
        <w:rPr>
          <w:rFonts w:ascii="Trebuchet MS" w:hAnsi="Trebuchet MS"/>
          <w:b/>
          <w:bCs/>
          <w:sz w:val="20"/>
          <w:szCs w:val="20"/>
        </w:rPr>
        <w:t>25-33</w:t>
      </w:r>
    </w:p>
    <w:p w14:paraId="2AF09ADC"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Es ist jetzt ein paar Wochen her. Wir saßen im Seniorenkreis zusammen und sprachen über dies und das. Über die bevorstehende Ernte, den Besuch der Enkel, die jüngsten Überschwemmungen, den Krieg in der Ukraine und über die dramatischen Nachrichten aus dem Gazastreifen. Ganz offensichtlich bestand ein großes Mitteilungsbedürfnis. </w:t>
      </w:r>
    </w:p>
    <w:p w14:paraId="6B71A8A2"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Vielleicht weil es im geschäftigen Alltagsleben nicht viel Gelegenheit gibt zu reden. Vielleicht weil uns oft nicht zugehört wird, wenn wir über Dinge sprechen, die uns tief bewegen. Vielleicht aber auch einfach, weil es der uns von Gott geschenkte Moment war, uns der Realitäten gewahr zu werden, in denen sich unser Leben abspielt: zwischen Freud und Leid, immer mit dem Blick auf jenes Versprechen gerichtet, dass Gott unser aller Leben in seinen Händen hält und alles zum Besten wenden wird. An diesem Punkt des Gespräches ergriff Dalila das Wort und sagte voller Überzeugung: „Ich verstehe gar nicht, warum wir uns über den Klimawandel, die politischen Unsäglichkeiten und die Kriege in der Welt aufregen. </w:t>
      </w:r>
      <w:r w:rsidRPr="00161C01">
        <w:rPr>
          <w:rFonts w:ascii="Trebuchet MS" w:hAnsi="Trebuchet MS"/>
          <w:bCs/>
          <w:iCs/>
          <w:sz w:val="20"/>
          <w:szCs w:val="20"/>
          <w:lang w:val="de-DE"/>
        </w:rPr>
        <w:t>Jesus hat doch vorhergesagt, dass all dies geschehen würde bevor er wiederkehrt. Wir sollten uns wünschen, dass alles noch dramatischer wird, damit Jesus endlich kommt und unserem Elend ein Ende setzt.”</w:t>
      </w:r>
      <w:r w:rsidRPr="00161C01">
        <w:rPr>
          <w:rFonts w:ascii="Trebuchet MS" w:hAnsi="Trebuchet MS"/>
          <w:bCs/>
          <w:sz w:val="20"/>
          <w:szCs w:val="20"/>
          <w:lang w:val="de-DE"/>
        </w:rPr>
        <w:t xml:space="preserve"> </w:t>
      </w:r>
    </w:p>
    <w:p w14:paraId="025F5055"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Damit hatten wir nicht gerechnet. Und wir waren sprachlos.</w:t>
      </w:r>
    </w:p>
    <w:p w14:paraId="1D997B90" w14:textId="77777777" w:rsidR="00CE1A9F" w:rsidRPr="00161C01" w:rsidRDefault="00CE1A9F" w:rsidP="00CE1A9F">
      <w:pPr>
        <w:pStyle w:val="KeinLeerraum"/>
        <w:ind w:left="283"/>
        <w:rPr>
          <w:rFonts w:ascii="Trebuchet MS" w:hAnsi="Trebuchet MS"/>
          <w:bCs/>
          <w:sz w:val="20"/>
          <w:szCs w:val="20"/>
          <w:lang w:val="de-DE"/>
        </w:rPr>
      </w:pPr>
    </w:p>
    <w:p w14:paraId="2425FD03"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Tatsächlich kündigt Jesus weltbewegende Zeichen an, die uns Menschen in Furcht und Bangen versetzen werden. Entwicklungen in den Himmeln und auf Erden, nah und fern, ganz persönlich aber auch global, die unsere heil geglaubte Existenz ins Ungleichgewicht bringen. Und tatsächlich geschehen sie, diese Zeichen. Für den einen ist es eine ihn aus dem Nichts überkommende Krankheit. Für die Bewohner von Bahía Blanca, das plötzliche Flutwasser</w:t>
      </w:r>
      <w:r w:rsidRPr="00161C01">
        <w:rPr>
          <w:rFonts w:ascii="Trebuchet MS" w:hAnsi="Trebuchet MS"/>
          <w:bCs/>
          <w:strike/>
          <w:sz w:val="20"/>
          <w:szCs w:val="20"/>
          <w:lang w:val="de-DE"/>
        </w:rPr>
        <w:t>.</w:t>
      </w:r>
      <w:r w:rsidRPr="00161C01">
        <w:rPr>
          <w:rFonts w:ascii="Trebuchet MS" w:hAnsi="Trebuchet MS"/>
          <w:bCs/>
          <w:sz w:val="20"/>
          <w:szCs w:val="20"/>
          <w:lang w:val="de-DE"/>
        </w:rPr>
        <w:t xml:space="preserve"> Für die Geiseln und ihre Familien, der 07. Oktober. Für alle, die in Kriegsgebieten leben, die groteske Bedrohung ihrer Lebensexistenz. </w:t>
      </w:r>
    </w:p>
    <w:p w14:paraId="60682152"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Aber sollen wir uns wirklich wünschen, dass alles noch schlimmer kommt? Will Jesus uns wirklich in die apokalyptische Verzweiflung stürzen? </w:t>
      </w:r>
    </w:p>
    <w:p w14:paraId="15D340B3"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Das Evangelium, das er uns gepredigt hat, verkündigt doch Heil, Frieden und Segen. Und in allen Situationen, die uns von ihm überliefert sind, hat er immer auf die Überwindung der Not hin zu einem Leben in vollem Genüge, Ehrbarkeit und Würde gesetzt. Wo einer krank war, hat er geheilt. Wo es Streit gab, hat er auf Versöhnung plädiert. Nicht nur unsere Freunde sollen wir lieben, sondern auch unsere Feinde. Und die Bewahrung in der Not hat er den Gläubigen zugesprochen. </w:t>
      </w:r>
    </w:p>
    <w:p w14:paraId="6465DACF"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Es kann einfach nicht sein, dass wir im Namen Jesu auf die vollständige Zerstörung setzten sollen.</w:t>
      </w:r>
    </w:p>
    <w:p w14:paraId="3288117D" w14:textId="77777777" w:rsidR="00CE1A9F" w:rsidRPr="00161C01" w:rsidRDefault="00CE1A9F" w:rsidP="00CE1A9F">
      <w:pPr>
        <w:pStyle w:val="KeinLeerraum"/>
        <w:ind w:left="283"/>
        <w:rPr>
          <w:rFonts w:ascii="Trebuchet MS" w:hAnsi="Trebuchet MS"/>
          <w:bCs/>
          <w:sz w:val="20"/>
          <w:szCs w:val="20"/>
          <w:lang w:val="de-DE"/>
        </w:rPr>
      </w:pPr>
    </w:p>
    <w:p w14:paraId="2913BD88"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Das Gleichnis vom Feigenbaum kann uns hier helfen. Und tatsächlich lehrt es uns, dass es geradezu umgekehrt ist, als das was uns im Seniorenkreis bewegte. </w:t>
      </w:r>
    </w:p>
    <w:p w14:paraId="755ACB11"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Sinngemäß heißt es hier: Habt Ihr etwa gedacht, dass all das, was euch so sehr schmerzt, niemals enden wird? Keineswegs. Schaut Euch mal den Feigenbaum an. Im Frühling, und bei uns ist jetzt Frühling, schlägt er aus. Zarte Blätter erscheinen an seinen Zweigen, Vorankündigungen nicht der totalen Zerstörung sondern eines Neuanfangs. Anhand dessen könnt ihr klar erkennen, dass alles Leid ein Ende haben wird und eine neue, wunderbare, von Gott geschenkte Lebensrealität entsteht. </w:t>
      </w:r>
    </w:p>
    <w:p w14:paraId="372D4203"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Nicht schlagartig und wie der Blitz, sondern sanft, zart und vorsichtig, so wie sich der Frühling nach einem langen und harten Winter langsam und bedächtig in unser Leben schleicht. Unsere Felder fangen an zu blühen. Unser kranker Nachbar hat nach einer langen Durststrecke wieder Hoffnung auf eine Zukunft ohne Schmerzen. Und die nicht nachlassenden internationalen Bemühungen um Frieden und Gerechtigkeit lassen uns auf </w:t>
      </w:r>
      <w:r w:rsidRPr="00161C01">
        <w:rPr>
          <w:rFonts w:ascii="Trebuchet MS" w:hAnsi="Trebuchet MS"/>
          <w:bCs/>
          <w:sz w:val="20"/>
          <w:szCs w:val="20"/>
          <w:lang w:val="de-DE"/>
        </w:rPr>
        <w:lastRenderedPageBreak/>
        <w:t xml:space="preserve">eine positive Wendung, der uns alle so bedrohenden Entwicklungen hoffen. </w:t>
      </w:r>
    </w:p>
    <w:p w14:paraId="5E4A4A39"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Zeichen der bevorstehenden Veränderung gibt es viele, sagt Jesus. Und selbst wenn wir nicht wissen können, wann es geschehen wird, so bleibt sein Versprechen doch unwiderruflich bestehen: die Finsternis wird dem Licht weichen. Daran kann es im Glauben keinen Zweifel geben. Denn unerschütterlich ist seine Zusage, dass zwar Himmel und Erde vergehen werden, aber seine Worte des Heils, des Segens, der Liebe und des Friedens vergehen nicht. </w:t>
      </w:r>
    </w:p>
    <w:p w14:paraId="630E6471" w14:textId="77777777" w:rsidR="00CE1A9F" w:rsidRPr="00161C01" w:rsidRDefault="00CE1A9F" w:rsidP="00CE1A9F">
      <w:pPr>
        <w:pStyle w:val="KeinLeerraum"/>
        <w:ind w:left="283"/>
        <w:rPr>
          <w:rFonts w:ascii="Trebuchet MS" w:hAnsi="Trebuchet MS"/>
          <w:bCs/>
          <w:sz w:val="20"/>
          <w:szCs w:val="20"/>
          <w:lang w:val="de-DE"/>
        </w:rPr>
      </w:pPr>
    </w:p>
    <w:p w14:paraId="3A3026EE"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 xml:space="preserve">Heute zünden wir die zweite Kerze des Adventskranzes an. Leise, sanft und vorsichtig bahnt sich das Licht seinen Weg. Bald schon ist es soweit. Der Stern bleibt über der Krippe in Bethlehem stehen, der Chor der Engel verkündet Frieden auf Erden und der König der Könige wird geboren. </w:t>
      </w:r>
    </w:p>
    <w:p w14:paraId="6452572B" w14:textId="77777777" w:rsidR="00CE1A9F" w:rsidRPr="00161C01" w:rsidRDefault="00CE1A9F" w:rsidP="00CE1A9F">
      <w:pPr>
        <w:pStyle w:val="KeinLeerraum"/>
        <w:ind w:left="283"/>
        <w:rPr>
          <w:rFonts w:ascii="Trebuchet MS" w:hAnsi="Trebuchet MS"/>
          <w:bCs/>
          <w:iCs/>
          <w:sz w:val="20"/>
          <w:szCs w:val="20"/>
          <w:lang w:val="de-DE"/>
        </w:rPr>
      </w:pPr>
      <w:r w:rsidRPr="00161C01">
        <w:rPr>
          <w:rFonts w:ascii="Trebuchet MS" w:hAnsi="Trebuchet MS"/>
          <w:bCs/>
          <w:sz w:val="20"/>
          <w:szCs w:val="20"/>
          <w:lang w:val="de-DE"/>
        </w:rPr>
        <w:t>„</w:t>
      </w:r>
      <w:r w:rsidRPr="00161C01">
        <w:rPr>
          <w:rFonts w:ascii="Trebuchet MS" w:hAnsi="Trebuchet MS"/>
          <w:bCs/>
          <w:iCs/>
          <w:sz w:val="20"/>
          <w:szCs w:val="20"/>
          <w:lang w:val="de-DE"/>
        </w:rPr>
        <w:t>Vertraut darauf”</w:t>
      </w:r>
      <w:r w:rsidRPr="00161C01">
        <w:rPr>
          <w:rFonts w:ascii="Trebuchet MS" w:hAnsi="Trebuchet MS"/>
          <w:bCs/>
          <w:sz w:val="20"/>
          <w:szCs w:val="20"/>
          <w:lang w:val="de-DE"/>
        </w:rPr>
        <w:t>, sagte Antonio in der Gesprächsrunde vor ein paar Wochen im Seniorenkreis, „</w:t>
      </w:r>
      <w:r w:rsidRPr="00161C01">
        <w:rPr>
          <w:rFonts w:ascii="Trebuchet MS" w:hAnsi="Trebuchet MS"/>
          <w:bCs/>
          <w:iCs/>
          <w:sz w:val="20"/>
          <w:szCs w:val="20"/>
          <w:lang w:val="de-DE"/>
        </w:rPr>
        <w:t xml:space="preserve">der Glaube kann Berge versetzen. Und Jesus hat uns ein Leben angekündigt, in dem es weder Dunkelheit, noch Leid noch Tod gibt. Und so wird es sein.” </w:t>
      </w:r>
    </w:p>
    <w:p w14:paraId="45E6FD3D" w14:textId="77777777" w:rsidR="00CE1A9F" w:rsidRPr="00161C01" w:rsidRDefault="00CE1A9F" w:rsidP="00CE1A9F">
      <w:pPr>
        <w:pStyle w:val="KeinLeerraum"/>
        <w:ind w:left="283"/>
        <w:rPr>
          <w:rFonts w:ascii="Trebuchet MS" w:hAnsi="Trebuchet MS"/>
          <w:bCs/>
          <w:iCs/>
          <w:sz w:val="20"/>
          <w:szCs w:val="20"/>
          <w:lang w:val="de-DE"/>
        </w:rPr>
      </w:pPr>
    </w:p>
    <w:p w14:paraId="498DE739" w14:textId="77777777" w:rsidR="00CE1A9F" w:rsidRPr="00161C01" w:rsidRDefault="00CE1A9F" w:rsidP="00CE1A9F">
      <w:pPr>
        <w:pStyle w:val="KeinLeerraum"/>
        <w:ind w:left="283"/>
        <w:rPr>
          <w:rFonts w:ascii="Trebuchet MS" w:hAnsi="Trebuchet MS"/>
          <w:bCs/>
          <w:sz w:val="20"/>
          <w:szCs w:val="20"/>
          <w:lang w:val="de-DE"/>
        </w:rPr>
      </w:pPr>
      <w:r w:rsidRPr="00161C01">
        <w:rPr>
          <w:rFonts w:ascii="Trebuchet MS" w:hAnsi="Trebuchet MS"/>
          <w:bCs/>
          <w:sz w:val="20"/>
          <w:szCs w:val="20"/>
          <w:lang w:val="de-DE"/>
        </w:rPr>
        <w:t>Ja. So wird es sein. Das glaube ich auch. Und was in meinem Ermessen liegt möchte ich tun, um für Frieden, Gerechtigkeit und Heil einzutreten. Und selbst wenn es nur ein Tropfen auf den heißen Stein ist, so hat doch alles, was wir zugunsten des Reiches Gottes tun, seinen Sinn.</w:t>
      </w:r>
    </w:p>
    <w:p w14:paraId="324B17C3" w14:textId="77777777" w:rsidR="00582E3E" w:rsidRDefault="00582E3E" w:rsidP="00B07B22">
      <w:pPr>
        <w:rPr>
          <w:rFonts w:ascii="Trebuchet MS" w:hAnsi="Trebuchet MS"/>
          <w:b/>
          <w:sz w:val="20"/>
          <w:szCs w:val="20"/>
        </w:rPr>
      </w:pPr>
    </w:p>
    <w:p w14:paraId="13ECAE0D" w14:textId="52CAD502" w:rsidR="00B07B22" w:rsidRDefault="00CE1A9F" w:rsidP="00B07B22">
      <w:pPr>
        <w:rPr>
          <w:rFonts w:ascii="Trebuchet MS" w:hAnsi="Trebuchet MS"/>
          <w:sz w:val="20"/>
          <w:szCs w:val="20"/>
        </w:rPr>
      </w:pPr>
      <w:r w:rsidRPr="00CE1A9F">
        <w:rPr>
          <w:rFonts w:ascii="Trebuchet MS" w:hAnsi="Trebuchet MS"/>
          <w:b/>
          <w:sz w:val="20"/>
          <w:szCs w:val="20"/>
        </w:rPr>
        <w:t>Liedvorschlag: EG 407 Stern auf den ich schaue</w:t>
      </w:r>
    </w:p>
    <w:p w14:paraId="11587762" w14:textId="77777777" w:rsidR="00CE1A9F" w:rsidRDefault="00CE1A9F" w:rsidP="00B07B22">
      <w:pPr>
        <w:rPr>
          <w:rFonts w:ascii="Trebuchet MS" w:hAnsi="Trebuchet MS"/>
          <w:b/>
          <w:sz w:val="20"/>
          <w:szCs w:val="20"/>
        </w:rPr>
      </w:pPr>
    </w:p>
    <w:p w14:paraId="79DDD741" w14:textId="77777777" w:rsidR="00193890" w:rsidRPr="00B07B22" w:rsidRDefault="00B07B22" w:rsidP="00B07B22">
      <w:pPr>
        <w:rPr>
          <w:rFonts w:ascii="Trebuchet MS" w:hAnsi="Trebuchet MS"/>
          <w:b/>
          <w:sz w:val="20"/>
          <w:szCs w:val="20"/>
        </w:rPr>
      </w:pPr>
      <w:r w:rsidRPr="00B07B22">
        <w:rPr>
          <w:rFonts w:ascii="Trebuchet MS" w:hAnsi="Trebuchet MS"/>
          <w:b/>
          <w:sz w:val="20"/>
          <w:szCs w:val="20"/>
        </w:rPr>
        <w:t xml:space="preserve">Mitteilungen </w:t>
      </w:r>
    </w:p>
    <w:p w14:paraId="4E97C1BD" w14:textId="77777777" w:rsidR="00B07B22" w:rsidRPr="00AA74B7" w:rsidRDefault="00B07B22" w:rsidP="00B07B22">
      <w:pPr>
        <w:rPr>
          <w:rFonts w:ascii="Trebuchet MS" w:hAnsi="Trebuchet MS"/>
          <w:sz w:val="20"/>
          <w:szCs w:val="20"/>
        </w:rPr>
      </w:pPr>
    </w:p>
    <w:p w14:paraId="400A44AD" w14:textId="0CB2A2EB" w:rsidR="00E972D9" w:rsidRPr="00E972D9" w:rsidRDefault="00F33212" w:rsidP="00E972D9">
      <w:pPr>
        <w:rPr>
          <w:rFonts w:ascii="Trebuchet MS" w:hAnsi="Trebuchet MS"/>
          <w:b/>
          <w:sz w:val="20"/>
          <w:szCs w:val="20"/>
        </w:rPr>
      </w:pPr>
      <w:r w:rsidRPr="00E972D9">
        <w:rPr>
          <w:rFonts w:ascii="Trebuchet MS" w:hAnsi="Trebuchet MS"/>
          <w:b/>
          <w:sz w:val="20"/>
          <w:szCs w:val="20"/>
        </w:rPr>
        <w:t>Kollekte</w:t>
      </w:r>
      <w:r w:rsidR="00E972D9" w:rsidRPr="00E972D9">
        <w:rPr>
          <w:rFonts w:ascii="Trebuchet MS" w:hAnsi="Trebuchet MS"/>
          <w:b/>
          <w:sz w:val="20"/>
          <w:szCs w:val="20"/>
        </w:rPr>
        <w:t xml:space="preserve">: </w:t>
      </w:r>
      <w:r w:rsidR="00EB5D9D" w:rsidRPr="00E972D9">
        <w:rPr>
          <w:rFonts w:ascii="Trebuchet MS" w:hAnsi="Trebuchet MS"/>
          <w:b/>
          <w:sz w:val="20"/>
          <w:szCs w:val="20"/>
        </w:rPr>
        <w:t xml:space="preserve">Weltmission: </w:t>
      </w:r>
      <w:r w:rsidR="00E972D9" w:rsidRPr="00E972D9">
        <w:rPr>
          <w:rFonts w:ascii="Trebuchet MS" w:hAnsi="Trebuchet MS"/>
          <w:b/>
          <w:sz w:val="20"/>
          <w:szCs w:val="20"/>
        </w:rPr>
        <w:t>Glaube wirkt – leise, aber weit</w:t>
      </w:r>
    </w:p>
    <w:p w14:paraId="67D86F4A" w14:textId="74018A4A" w:rsidR="00EB5D9D" w:rsidRDefault="00E972D9" w:rsidP="00EB5D9D">
      <w:pPr>
        <w:ind w:left="283"/>
        <w:rPr>
          <w:rFonts w:ascii="Trebuchet MS" w:hAnsi="Trebuchet MS"/>
          <w:sz w:val="20"/>
          <w:szCs w:val="20"/>
        </w:rPr>
      </w:pPr>
      <w:hyperlink r:id="rId12" w:history="1">
        <w:r w:rsidRPr="00AC34F0">
          <w:rPr>
            <w:rStyle w:val="Hyperlink"/>
            <w:rFonts w:ascii="Trebuchet MS" w:hAnsi="Trebuchet MS"/>
            <w:sz w:val="20"/>
            <w:szCs w:val="20"/>
          </w:rPr>
          <w:t>https://www.elm-miss</w:t>
        </w:r>
        <w:r w:rsidRPr="00AC34F0">
          <w:rPr>
            <w:rStyle w:val="Hyperlink"/>
            <w:rFonts w:ascii="Trebuchet MS" w:hAnsi="Trebuchet MS"/>
            <w:sz w:val="20"/>
            <w:szCs w:val="20"/>
          </w:rPr>
          <w:t>i</w:t>
        </w:r>
        <w:r w:rsidRPr="00AC34F0">
          <w:rPr>
            <w:rStyle w:val="Hyperlink"/>
            <w:rFonts w:ascii="Trebuchet MS" w:hAnsi="Trebuchet MS"/>
            <w:sz w:val="20"/>
            <w:szCs w:val="20"/>
          </w:rPr>
          <w:t>on.net/kollekte-zweiter-advent-2025</w:t>
        </w:r>
      </w:hyperlink>
    </w:p>
    <w:p w14:paraId="5B63EDF5" w14:textId="77777777" w:rsidR="00E972D9" w:rsidRPr="00EB5D9D" w:rsidRDefault="00E972D9" w:rsidP="00EB5D9D">
      <w:pPr>
        <w:ind w:left="283"/>
        <w:rPr>
          <w:rFonts w:ascii="Trebuchet MS" w:hAnsi="Trebuchet MS"/>
          <w:sz w:val="20"/>
          <w:szCs w:val="20"/>
          <w:highlight w:val="yellow"/>
        </w:rPr>
      </w:pPr>
    </w:p>
    <w:p w14:paraId="07B0E8DB" w14:textId="77777777" w:rsidR="00E972D9" w:rsidRPr="00E972D9" w:rsidRDefault="00E972D9" w:rsidP="00E972D9">
      <w:pPr>
        <w:ind w:left="283"/>
        <w:rPr>
          <w:rFonts w:ascii="Trebuchet MS" w:hAnsi="Trebuchet MS"/>
          <w:sz w:val="20"/>
          <w:szCs w:val="20"/>
        </w:rPr>
      </w:pPr>
      <w:r w:rsidRPr="00E972D9">
        <w:rPr>
          <w:rFonts w:ascii="Trebuchet MS" w:hAnsi="Trebuchet MS"/>
          <w:sz w:val="20"/>
          <w:szCs w:val="20"/>
        </w:rPr>
        <w:t>Ebise Geneti studiert am Mekane Yesus Seminar in Äthiopien Theologie. Gut ausgebildet, wird sie später anderen Menschen Hoffnung schenken und Veränderungen in ihrer Gemeinde bewirken können.</w:t>
      </w:r>
    </w:p>
    <w:p w14:paraId="28E1E16B" w14:textId="64F96DB9" w:rsidR="00E972D9" w:rsidRPr="00E972D9" w:rsidRDefault="00E972D9" w:rsidP="00E972D9">
      <w:pPr>
        <w:ind w:left="283"/>
        <w:rPr>
          <w:rFonts w:ascii="Trebuchet MS" w:hAnsi="Trebuchet MS"/>
          <w:sz w:val="20"/>
          <w:szCs w:val="20"/>
        </w:rPr>
      </w:pPr>
      <w:r w:rsidRPr="00E972D9">
        <w:rPr>
          <w:rFonts w:ascii="Trebuchet MS" w:hAnsi="Trebuchet MS"/>
          <w:sz w:val="20"/>
          <w:szCs w:val="20"/>
        </w:rPr>
        <w:t>Damit stärkt unsere Kollekte heute die Zukunft der weltweiten Kirche, indem wir die Ausbildung guter Mitarbeiterinnen und Mitarbeiter in unseren weltweiten Partnerkirchen unterstützen.</w:t>
      </w:r>
    </w:p>
    <w:p w14:paraId="7C9180C3" w14:textId="77777777" w:rsidR="00E972D9" w:rsidRPr="00E972D9" w:rsidRDefault="00E972D9" w:rsidP="00E972D9">
      <w:pPr>
        <w:ind w:left="283"/>
        <w:rPr>
          <w:rFonts w:ascii="Trebuchet MS" w:hAnsi="Trebuchet MS"/>
          <w:sz w:val="20"/>
          <w:szCs w:val="20"/>
        </w:rPr>
      </w:pPr>
    </w:p>
    <w:p w14:paraId="7E3201E0" w14:textId="62C6D153" w:rsidR="00B07B22" w:rsidRDefault="00531690" w:rsidP="00B07B22">
      <w:pPr>
        <w:rPr>
          <w:rFonts w:ascii="Trebuchet MS" w:hAnsi="Trebuchet MS"/>
          <w:b/>
          <w:sz w:val="20"/>
          <w:szCs w:val="20"/>
        </w:rPr>
      </w:pPr>
      <w:r w:rsidRPr="00531690">
        <w:rPr>
          <w:rFonts w:ascii="Trebuchet MS" w:hAnsi="Trebuchet MS"/>
          <w:b/>
          <w:sz w:val="20"/>
          <w:szCs w:val="20"/>
        </w:rPr>
        <w:t>Lied</w:t>
      </w:r>
      <w:r w:rsidR="004B0C09">
        <w:rPr>
          <w:rFonts w:ascii="Trebuchet MS" w:hAnsi="Trebuchet MS"/>
          <w:b/>
          <w:sz w:val="20"/>
          <w:szCs w:val="20"/>
        </w:rPr>
        <w:t>vorschlag</w:t>
      </w:r>
      <w:r w:rsidRPr="00531690">
        <w:rPr>
          <w:rFonts w:ascii="Trebuchet MS" w:hAnsi="Trebuchet MS"/>
          <w:b/>
          <w:sz w:val="20"/>
          <w:szCs w:val="20"/>
        </w:rPr>
        <w:t>: EG 18 Seht, die gute Zeit ist nah</w:t>
      </w:r>
    </w:p>
    <w:p w14:paraId="6B3CCDBA" w14:textId="77777777" w:rsidR="00A339D5" w:rsidRDefault="00A339D5" w:rsidP="00B07B22">
      <w:pPr>
        <w:rPr>
          <w:rFonts w:ascii="Trebuchet MS" w:hAnsi="Trebuchet MS"/>
          <w:b/>
          <w:sz w:val="20"/>
          <w:szCs w:val="20"/>
        </w:rPr>
      </w:pPr>
    </w:p>
    <w:p w14:paraId="242BCE96" w14:textId="77777777" w:rsidR="00B07B22" w:rsidRDefault="00B07B22" w:rsidP="00B07B22">
      <w:pPr>
        <w:rPr>
          <w:rFonts w:ascii="Trebuchet MS" w:hAnsi="Trebuchet MS"/>
          <w:b/>
          <w:bCs/>
          <w:sz w:val="20"/>
          <w:szCs w:val="20"/>
        </w:rPr>
      </w:pPr>
      <w:r w:rsidRPr="00AA74B7">
        <w:rPr>
          <w:rFonts w:ascii="Trebuchet MS" w:hAnsi="Trebuchet MS"/>
          <w:b/>
          <w:bCs/>
          <w:sz w:val="20"/>
          <w:szCs w:val="20"/>
        </w:rPr>
        <w:t xml:space="preserve">Fürbitte und </w:t>
      </w:r>
      <w:r>
        <w:rPr>
          <w:rFonts w:ascii="Trebuchet MS" w:hAnsi="Trebuchet MS"/>
          <w:b/>
          <w:bCs/>
          <w:sz w:val="20"/>
          <w:szCs w:val="20"/>
        </w:rPr>
        <w:t>Vaterunser</w:t>
      </w:r>
    </w:p>
    <w:p w14:paraId="17F0DD5E"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Allmächtiger und barmherziger Gott.</w:t>
      </w:r>
    </w:p>
    <w:p w14:paraId="0E692CC7" w14:textId="77777777" w:rsidR="00CE1A9F" w:rsidRPr="00CE1A9F" w:rsidRDefault="00CE1A9F" w:rsidP="00CE1A9F">
      <w:pPr>
        <w:ind w:left="283"/>
        <w:rPr>
          <w:rFonts w:ascii="Trebuchet MS" w:eastAsia="Aptos" w:hAnsi="Trebuchet MS"/>
          <w:kern w:val="2"/>
          <w:sz w:val="20"/>
          <w:szCs w:val="20"/>
          <w14:ligatures w14:val="standardContextual"/>
        </w:rPr>
      </w:pPr>
    </w:p>
    <w:p w14:paraId="73E788A9"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In der Welt, in unserer Welt, geht es drunter und drüber.</w:t>
      </w:r>
    </w:p>
    <w:p w14:paraId="1472A858" w14:textId="77777777" w:rsidR="00CE1A9F" w:rsidRPr="00CE1A9F" w:rsidRDefault="00CE1A9F" w:rsidP="00CE1A9F">
      <w:pPr>
        <w:ind w:left="283"/>
        <w:rPr>
          <w:rFonts w:ascii="Trebuchet MS" w:eastAsia="Aptos" w:hAnsi="Trebuchet MS"/>
          <w:kern w:val="2"/>
          <w:sz w:val="20"/>
          <w:szCs w:val="20"/>
          <w14:ligatures w14:val="standardContextual"/>
        </w:rPr>
      </w:pPr>
    </w:p>
    <w:p w14:paraId="0DB0EFA5"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Im persönlichen Bereich, in unseren Familien, in unseren Gesellschaften </w:t>
      </w:r>
    </w:p>
    <w:p w14:paraId="57E63ED8"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und auch im globalen Sinne gibt es mehr zu wünschen, </w:t>
      </w:r>
    </w:p>
    <w:p w14:paraId="3705BD42"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als uns recht und Dir gefällig ist.</w:t>
      </w:r>
    </w:p>
    <w:p w14:paraId="361D91B4" w14:textId="77777777" w:rsidR="00CE1A9F" w:rsidRDefault="00CE1A9F" w:rsidP="00CE1A9F">
      <w:pPr>
        <w:ind w:left="283"/>
        <w:rPr>
          <w:rFonts w:ascii="Trebuchet MS" w:eastAsia="Aptos" w:hAnsi="Trebuchet MS"/>
          <w:kern w:val="2"/>
          <w:sz w:val="20"/>
          <w:szCs w:val="20"/>
          <w14:ligatures w14:val="standardContextual"/>
        </w:rPr>
      </w:pPr>
    </w:p>
    <w:p w14:paraId="723A702E"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Oft sind wir sprachlos, verstehen uns selber nicht </w:t>
      </w:r>
    </w:p>
    <w:p w14:paraId="46EE816F"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und stehen den Realitäten der Welt hilflos gegenüber.</w:t>
      </w:r>
    </w:p>
    <w:p w14:paraId="46E84861"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Du aber hast versprochen, </w:t>
      </w:r>
    </w:p>
    <w:p w14:paraId="582D8EE6"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einen neuen Himmel und eine neue Erde zu schaffen. </w:t>
      </w:r>
    </w:p>
    <w:p w14:paraId="66CFE957"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Wir glauben fest daran, und immer wieder bezeugen wir, </w:t>
      </w:r>
    </w:p>
    <w:p w14:paraId="51379C00"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dass Liebe, Wahrheit und Segen das letzte Wort behalten werden.</w:t>
      </w:r>
    </w:p>
    <w:p w14:paraId="5D688D55" w14:textId="77777777" w:rsidR="00CE1A9F" w:rsidRPr="00CE1A9F" w:rsidRDefault="00CE1A9F" w:rsidP="00CE1A9F">
      <w:pPr>
        <w:ind w:left="283"/>
        <w:rPr>
          <w:rFonts w:ascii="Trebuchet MS" w:eastAsia="Aptos" w:hAnsi="Trebuchet MS"/>
          <w:kern w:val="2"/>
          <w:sz w:val="20"/>
          <w:szCs w:val="20"/>
          <w14:ligatures w14:val="standardContextual"/>
        </w:rPr>
      </w:pPr>
    </w:p>
    <w:p w14:paraId="0F02CDD9"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Gib uns die Beharrlichkeit, </w:t>
      </w:r>
    </w:p>
    <w:p w14:paraId="799FBABF"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gegen allen Augenschein auf das Kommen unseres Heilandes zu vertrauen. </w:t>
      </w:r>
    </w:p>
    <w:p w14:paraId="7FCC2513"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lastRenderedPageBreak/>
        <w:t xml:space="preserve">Bereite Du unsere Herzen, </w:t>
      </w:r>
    </w:p>
    <w:p w14:paraId="55B73520"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damit sie voll der frohen Erwartung auf Weihnachten hin fiebern. </w:t>
      </w:r>
    </w:p>
    <w:p w14:paraId="707DE3C4"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Gib uns den Mut, für Frieden, Gerechtigkeit </w:t>
      </w:r>
    </w:p>
    <w:p w14:paraId="2897B98F"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und Bewahrung der von Dir uns geschenkten Schöpfung,</w:t>
      </w:r>
    </w:p>
    <w:p w14:paraId="5FB67764"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 in Wort und Tat einzutreten, </w:t>
      </w:r>
    </w:p>
    <w:p w14:paraId="760F2C5D"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wo auch immer uns die Gelegenheit gegeben wird. </w:t>
      </w:r>
    </w:p>
    <w:p w14:paraId="3F25E159" w14:textId="77777777" w:rsidR="00CE1A9F" w:rsidRPr="00CE1A9F" w:rsidRDefault="00CE1A9F" w:rsidP="00CE1A9F">
      <w:pPr>
        <w:ind w:left="283"/>
        <w:rPr>
          <w:rFonts w:ascii="Trebuchet MS" w:eastAsia="Aptos" w:hAnsi="Trebuchet MS"/>
          <w:kern w:val="2"/>
          <w:sz w:val="20"/>
          <w:szCs w:val="20"/>
          <w14:ligatures w14:val="standardContextual"/>
        </w:rPr>
      </w:pPr>
    </w:p>
    <w:p w14:paraId="2B42ED06"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Und auch wo es sinnlos erscheint,</w:t>
      </w:r>
    </w:p>
    <w:p w14:paraId="418BC2EA"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gib Du uns den nötigen Glauben, </w:t>
      </w:r>
    </w:p>
    <w:p w14:paraId="29C16CA4" w14:textId="77777777" w:rsidR="00CE1A9F" w:rsidRP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um gegen allen Widerschein auf die frohe Botschaft des Evangeliums zu setzen. </w:t>
      </w:r>
    </w:p>
    <w:p w14:paraId="7C719D0D" w14:textId="77777777" w:rsidR="00CE1A9F" w:rsidRPr="00CE1A9F" w:rsidRDefault="00CE1A9F" w:rsidP="00CE1A9F">
      <w:pPr>
        <w:ind w:left="283"/>
        <w:rPr>
          <w:rFonts w:ascii="Trebuchet MS" w:eastAsia="Aptos" w:hAnsi="Trebuchet MS"/>
          <w:kern w:val="2"/>
          <w:sz w:val="20"/>
          <w:szCs w:val="20"/>
          <w14:ligatures w14:val="standardContextual"/>
        </w:rPr>
      </w:pPr>
    </w:p>
    <w:p w14:paraId="5F995100" w14:textId="77777777" w:rsidR="00CE1A9F" w:rsidRDefault="00CE1A9F" w:rsidP="00CE1A9F">
      <w:pPr>
        <w:ind w:left="283"/>
        <w:rPr>
          <w:rFonts w:ascii="Trebuchet MS" w:eastAsia="Aptos" w:hAnsi="Trebuchet MS"/>
          <w:kern w:val="2"/>
          <w:sz w:val="20"/>
          <w:szCs w:val="20"/>
          <w14:ligatures w14:val="standardContextual"/>
        </w:rPr>
      </w:pPr>
      <w:r w:rsidRPr="00CE1A9F">
        <w:rPr>
          <w:rFonts w:ascii="Trebuchet MS" w:eastAsia="Aptos" w:hAnsi="Trebuchet MS"/>
          <w:kern w:val="2"/>
          <w:sz w:val="20"/>
          <w:szCs w:val="20"/>
          <w14:ligatures w14:val="standardContextual"/>
        </w:rPr>
        <w:t xml:space="preserve">Dein Reich komme. Wir wollen das Unsere dazu beitragen. </w:t>
      </w:r>
    </w:p>
    <w:p w14:paraId="07C54610" w14:textId="77777777" w:rsidR="00CE1A9F" w:rsidRDefault="00CE1A9F" w:rsidP="00CE1A9F">
      <w:pPr>
        <w:ind w:left="283"/>
        <w:rPr>
          <w:rFonts w:ascii="Trebuchet MS" w:eastAsia="Aptos" w:hAnsi="Trebuchet MS"/>
          <w:kern w:val="2"/>
          <w:sz w:val="20"/>
          <w:szCs w:val="20"/>
          <w14:ligatures w14:val="standardContextual"/>
        </w:rPr>
      </w:pPr>
    </w:p>
    <w:p w14:paraId="159CAADB" w14:textId="17C5511B" w:rsidR="00B07B22" w:rsidRDefault="00B07B22" w:rsidP="00CE1A9F">
      <w:pPr>
        <w:ind w:left="283"/>
        <w:rPr>
          <w:rFonts w:ascii="Trebuchet MS" w:hAnsi="Trebuchet MS"/>
          <w:b/>
          <w:sz w:val="20"/>
          <w:szCs w:val="20"/>
        </w:rPr>
      </w:pPr>
      <w:r>
        <w:rPr>
          <w:rFonts w:ascii="Trebuchet MS" w:hAnsi="Trebuchet MS"/>
          <w:b/>
          <w:sz w:val="20"/>
          <w:szCs w:val="20"/>
        </w:rPr>
        <w:t>Gemeinsam beten wir…</w:t>
      </w:r>
    </w:p>
    <w:p w14:paraId="36534802" w14:textId="77777777" w:rsidR="00B07B22" w:rsidRDefault="00B07B22" w:rsidP="00B07B22">
      <w:pPr>
        <w:rPr>
          <w:rFonts w:ascii="Trebuchet MS" w:hAnsi="Trebuchet MS"/>
          <w:b/>
          <w:bCs/>
          <w:sz w:val="20"/>
          <w:szCs w:val="20"/>
        </w:rPr>
      </w:pPr>
    </w:p>
    <w:p w14:paraId="33FE5443" w14:textId="77777777" w:rsidR="00B07B22" w:rsidRPr="00193890" w:rsidRDefault="00B07B22" w:rsidP="00B07B22">
      <w:pPr>
        <w:rPr>
          <w:rFonts w:ascii="Trebuchet MS" w:hAnsi="Trebuchet MS"/>
          <w:b/>
          <w:bCs/>
          <w:sz w:val="20"/>
          <w:szCs w:val="20"/>
        </w:rPr>
      </w:pPr>
      <w:r w:rsidRPr="00193890">
        <w:rPr>
          <w:rFonts w:ascii="Trebuchet MS" w:hAnsi="Trebuchet MS"/>
          <w:b/>
          <w:bCs/>
          <w:sz w:val="20"/>
          <w:szCs w:val="20"/>
        </w:rPr>
        <w:t>Vate</w:t>
      </w:r>
      <w:r>
        <w:rPr>
          <w:rFonts w:ascii="Trebuchet MS" w:hAnsi="Trebuchet MS"/>
          <w:b/>
          <w:bCs/>
          <w:sz w:val="20"/>
          <w:szCs w:val="20"/>
        </w:rPr>
        <w:t>ru</w:t>
      </w:r>
      <w:r w:rsidRPr="00193890">
        <w:rPr>
          <w:rFonts w:ascii="Trebuchet MS" w:hAnsi="Trebuchet MS"/>
          <w:b/>
          <w:bCs/>
          <w:sz w:val="20"/>
          <w:szCs w:val="20"/>
        </w:rPr>
        <w:t>nser</w:t>
      </w:r>
    </w:p>
    <w:p w14:paraId="3EF35885" w14:textId="77777777" w:rsidR="00EA406A" w:rsidRPr="00EA406A" w:rsidRDefault="00EA406A" w:rsidP="00EA406A">
      <w:pPr>
        <w:rPr>
          <w:rFonts w:ascii="Trebuchet MS" w:hAnsi="Trebuchet MS"/>
          <w:b/>
          <w:bCs/>
          <w:sz w:val="20"/>
          <w:szCs w:val="20"/>
        </w:rPr>
      </w:pPr>
    </w:p>
    <w:p w14:paraId="1897B96A" w14:textId="77777777" w:rsidR="00EA406A" w:rsidRPr="00EA406A" w:rsidRDefault="00B07B22" w:rsidP="00EA406A">
      <w:pPr>
        <w:rPr>
          <w:rFonts w:ascii="Trebuchet MS" w:hAnsi="Trebuchet MS"/>
          <w:sz w:val="20"/>
          <w:szCs w:val="20"/>
        </w:rPr>
      </w:pPr>
      <w:r>
        <w:rPr>
          <w:rFonts w:ascii="Trebuchet MS" w:hAnsi="Trebuchet MS"/>
          <w:b/>
          <w:bCs/>
          <w:sz w:val="20"/>
          <w:szCs w:val="20"/>
        </w:rPr>
        <w:t xml:space="preserve">Sendung und </w:t>
      </w:r>
      <w:r w:rsidR="00EA406A" w:rsidRPr="00EA406A">
        <w:rPr>
          <w:rFonts w:ascii="Trebuchet MS" w:hAnsi="Trebuchet MS"/>
          <w:b/>
          <w:bCs/>
          <w:sz w:val="20"/>
          <w:szCs w:val="20"/>
        </w:rPr>
        <w:t>Segen</w:t>
      </w:r>
    </w:p>
    <w:p w14:paraId="0FB0DBD8" w14:textId="77777777" w:rsidR="00EA406A" w:rsidRPr="00EA406A" w:rsidRDefault="00EA406A" w:rsidP="00EA406A">
      <w:pPr>
        <w:ind w:left="283"/>
        <w:rPr>
          <w:rFonts w:ascii="Trebuchet MS" w:hAnsi="Trebuchet MS"/>
          <w:b/>
          <w:bCs/>
          <w:sz w:val="20"/>
          <w:szCs w:val="20"/>
        </w:rPr>
      </w:pPr>
    </w:p>
    <w:p w14:paraId="0EEEBA20" w14:textId="77777777" w:rsidR="00EA406A" w:rsidRPr="00EA406A" w:rsidRDefault="00EA406A" w:rsidP="00EA406A">
      <w:pPr>
        <w:rPr>
          <w:rFonts w:ascii="Trebuchet MS" w:hAnsi="Trebuchet MS"/>
          <w:b/>
          <w:bCs/>
          <w:sz w:val="20"/>
          <w:szCs w:val="20"/>
        </w:rPr>
      </w:pPr>
      <w:r w:rsidRPr="00EA406A">
        <w:rPr>
          <w:rFonts w:ascii="Trebuchet MS" w:hAnsi="Trebuchet MS"/>
          <w:b/>
          <w:bCs/>
          <w:sz w:val="20"/>
          <w:szCs w:val="20"/>
        </w:rPr>
        <w:t>Musik zum Ausgang</w:t>
      </w:r>
    </w:p>
    <w:p w14:paraId="77670A21" w14:textId="77777777" w:rsidR="00EA406A" w:rsidRPr="00EA406A" w:rsidRDefault="00EA406A" w:rsidP="00F33212">
      <w:pPr>
        <w:rPr>
          <w:rFonts w:ascii="Trebuchet MS" w:hAnsi="Trebuchet MS"/>
          <w:sz w:val="20"/>
          <w:szCs w:val="20"/>
        </w:rPr>
      </w:pPr>
    </w:p>
    <w:sectPr w:rsidR="00EA406A" w:rsidRPr="00EA406A" w:rsidSect="00A534E8">
      <w:headerReference w:type="default" r:id="rId13"/>
      <w:headerReference w:type="first" r:id="rId14"/>
      <w:footerReference w:type="first" r:id="rId15"/>
      <w:pgSz w:w="11900" w:h="16840"/>
      <w:pgMar w:top="2552" w:right="3536" w:bottom="719" w:left="1366" w:header="709" w:footer="386"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994B58E" w16cex:dateUtc="2024-04-14T19:31:00Z"/>
  <w16cex:commentExtensible w16cex:durableId="00355067" w16cex:dateUtc="2024-04-14T1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5F11A2" w16cid:durableId="4994B58E"/>
  <w16cid:commentId w16cid:paraId="104A4BCF" w16cid:durableId="003550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F3AB2" w14:textId="77777777" w:rsidR="00461501" w:rsidRDefault="00461501">
      <w:r>
        <w:separator/>
      </w:r>
    </w:p>
  </w:endnote>
  <w:endnote w:type="continuationSeparator" w:id="0">
    <w:p w14:paraId="010C1821" w14:textId="77777777" w:rsidR="00461501" w:rsidRDefault="0046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onitor-Semi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altName w:val="Arial"/>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TrebuchetMS-Bold">
    <w:altName w:val="Calibri"/>
    <w:panose1 w:val="00000000000000000000"/>
    <w:charset w:val="00"/>
    <w:family w:val="auto"/>
    <w:notTrueType/>
    <w:pitch w:val="default"/>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CB81" w14:textId="77777777" w:rsidR="007B32A3" w:rsidRDefault="007B32A3">
    <w:pPr>
      <w:pStyle w:val="Fuzeile"/>
    </w:pPr>
    <w:r>
      <w:rPr>
        <w:noProof/>
        <w:lang w:eastAsia="de-DE"/>
      </w:rPr>
      <mc:AlternateContent>
        <mc:Choice Requires="wps">
          <w:drawing>
            <wp:anchor distT="0" distB="0" distL="114300" distR="114300" simplePos="0" relativeHeight="251656192" behindDoc="0" locked="1" layoutInCell="1" allowOverlap="1" wp14:anchorId="54FC3A89" wp14:editId="6B5E80CB">
              <wp:simplePos x="0" y="0"/>
              <wp:positionH relativeFrom="page">
                <wp:posOffset>5494655</wp:posOffset>
              </wp:positionH>
              <wp:positionV relativeFrom="page">
                <wp:posOffset>9791700</wp:posOffset>
              </wp:positionV>
              <wp:extent cx="2780030" cy="113157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0030" cy="1131570"/>
                      </a:xfrm>
                      <a:prstGeom prst="rect">
                        <a:avLst/>
                      </a:prstGeom>
                      <a:solidFill>
                        <a:srgbClr val="FFFFFF"/>
                      </a:solidFill>
                      <a:ln>
                        <a:noFill/>
                      </a:ln>
                    </wps:spPr>
                    <wps:txbx>
                      <w:txbxContent>
                        <w:p w14:paraId="3EF65F45" w14:textId="77777777" w:rsidR="007B32A3" w:rsidRPr="00F9608A" w:rsidRDefault="007B32A3" w:rsidP="005B50B3">
                          <w:pPr>
                            <w:autoSpaceDE w:val="0"/>
                            <w:autoSpaceDN w:val="0"/>
                            <w:adjustRightInd w:val="0"/>
                            <w:rPr>
                              <w:rFonts w:ascii="Trebuchet MS" w:eastAsia="MS Mincho" w:hAnsi="Trebuchet MS"/>
                              <w:b/>
                              <w:color w:val="F39325"/>
                              <w:sz w:val="16"/>
                              <w:szCs w:val="16"/>
                              <w:lang w:eastAsia="ja-JP"/>
                            </w:rPr>
                          </w:pPr>
                          <w:r w:rsidRPr="00F9608A">
                            <w:rPr>
                              <w:rFonts w:ascii="Trebuchet MS" w:eastAsia="MS Mincho" w:hAnsi="Trebuchet MS"/>
                              <w:b/>
                              <w:color w:val="F39325"/>
                              <w:sz w:val="16"/>
                              <w:szCs w:val="16"/>
                              <w:lang w:eastAsia="ja-JP"/>
                            </w:rPr>
                            <w:t>Spendenkonto</w:t>
                          </w:r>
                        </w:p>
                        <w:p w14:paraId="0CB1A73F" w14:textId="77777777" w:rsidR="007B32A3" w:rsidRPr="00E96EFA" w:rsidRDefault="007B32A3" w:rsidP="00E96EFA">
                          <w:pPr>
                            <w:pStyle w:val="ELMInfoorange"/>
                            <w:rPr>
                              <w:rStyle w:val="ELMInfoblock7pt"/>
                              <w:rFonts w:ascii="Trebuchet MS" w:hAnsi="Trebuchet MS"/>
                              <w:b w:val="0"/>
                              <w:color w:val="auto"/>
                              <w:sz w:val="16"/>
                            </w:rPr>
                          </w:pPr>
                          <w:r w:rsidRPr="00654DF1">
                            <w:rPr>
                              <w:rFonts w:ascii="Trebuchet MS" w:hAnsi="Trebuchet MS"/>
                              <w:b w:val="0"/>
                              <w:color w:val="auto"/>
                              <w:sz w:val="16"/>
                              <w:szCs w:val="16"/>
                            </w:rPr>
                            <w:t xml:space="preserve">IBAN DE90 2695 1311 0000 9191 91 </w:t>
                          </w:r>
                          <w:r w:rsidRPr="00654DF1">
                            <w:rPr>
                              <w:rFonts w:ascii="Trebuchet MS" w:hAnsi="Trebuchet MS"/>
                              <w:b w:val="0"/>
                              <w:color w:val="auto"/>
                              <w:sz w:val="16"/>
                              <w:szCs w:val="16"/>
                            </w:rPr>
                            <w:br/>
                          </w:r>
                          <w:r w:rsidRPr="00654DF1">
                            <w:rPr>
                              <w:rStyle w:val="ELMInfoblock7pt"/>
                              <w:rFonts w:ascii="Trebuchet MS" w:hAnsi="Trebuchet MS"/>
                              <w:b w:val="0"/>
                              <w:color w:val="auto"/>
                              <w:sz w:val="16"/>
                            </w:rPr>
                            <w:t>Sparkasse Celle-Gifh</w:t>
                          </w:r>
                          <w:r>
                            <w:rPr>
                              <w:rStyle w:val="ELMInfoblock7pt"/>
                              <w:rFonts w:ascii="Trebuchet MS" w:hAnsi="Trebuchet MS"/>
                              <w:b w:val="0"/>
                              <w:color w:val="auto"/>
                              <w:sz w:val="16"/>
                            </w:rPr>
                            <w:t>orn-Wolfsburg</w:t>
                          </w:r>
                          <w:r>
                            <w:rPr>
                              <w:rStyle w:val="ELMInfoblock7pt"/>
                              <w:rFonts w:ascii="Trebuchet MS" w:hAnsi="Trebuchet MS"/>
                              <w:b w:val="0"/>
                              <w:color w:val="auto"/>
                              <w:sz w:val="16"/>
                            </w:rPr>
                            <w:br/>
                            <w:t>(BIC NOLADE21GFW)</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C3A89" id="_x0000_t202" coordsize="21600,21600" o:spt="202" path="m,l,21600r21600,l21600,xe">
              <v:stroke joinstyle="miter"/>
              <v:path gradientshapeok="t" o:connecttype="rect"/>
            </v:shapetype>
            <v:shape id="Textfeld 1" o:spid="_x0000_s1027" type="#_x0000_t202" style="position:absolute;margin-left:432.65pt;margin-top:771pt;width:218.9pt;height:89.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" stroked="f">
              <v:path arrowok="t"/>
              <v:textbox inset="0,0">
                <w:txbxContent>
                  <w:p w14:paraId="3EF65F45" w14:textId="77777777" w:rsidR="007B32A3" w:rsidRPr="00F9608A" w:rsidRDefault="007B32A3" w:rsidP="005B50B3">
                    <w:pPr>
                      <w:autoSpaceDE w:val="0"/>
                      <w:autoSpaceDN w:val="0"/>
                      <w:adjustRightInd w:val="0"/>
                      <w:rPr>
                        <w:rFonts w:ascii="Trebuchet MS" w:eastAsia="MS Mincho" w:hAnsi="Trebuchet MS"/>
                        <w:b/>
                        <w:color w:val="F39325"/>
                        <w:sz w:val="16"/>
                        <w:szCs w:val="16"/>
                        <w:lang w:eastAsia="ja-JP"/>
                      </w:rPr>
                    </w:pPr>
                    <w:r w:rsidRPr="00F9608A">
                      <w:rPr>
                        <w:rFonts w:ascii="Trebuchet MS" w:eastAsia="MS Mincho" w:hAnsi="Trebuchet MS"/>
                        <w:b/>
                        <w:color w:val="F39325"/>
                        <w:sz w:val="16"/>
                        <w:szCs w:val="16"/>
                        <w:lang w:eastAsia="ja-JP"/>
                      </w:rPr>
                      <w:t>Spendenkonto</w:t>
                    </w:r>
                  </w:p>
                  <w:p w14:paraId="0CB1A73F" w14:textId="77777777" w:rsidR="007B32A3" w:rsidRPr="00E96EFA" w:rsidRDefault="007B32A3" w:rsidP="00E96EFA">
                    <w:pPr>
                      <w:pStyle w:val="ELMInfoorange"/>
                      <w:rPr>
                        <w:rStyle w:val="ELMInfoblock7pt"/>
                        <w:rFonts w:ascii="Trebuchet MS" w:hAnsi="Trebuchet MS"/>
                        <w:b w:val="0"/>
                        <w:color w:val="auto"/>
                        <w:sz w:val="16"/>
                      </w:rPr>
                    </w:pPr>
                    <w:r w:rsidRPr="00654DF1">
                      <w:rPr>
                        <w:rFonts w:ascii="Trebuchet MS" w:hAnsi="Trebuchet MS"/>
                        <w:b w:val="0"/>
                        <w:color w:val="auto"/>
                        <w:sz w:val="16"/>
                        <w:szCs w:val="16"/>
                      </w:rPr>
                      <w:t xml:space="preserve">IBAN DE90 2695 1311 0000 9191 91 </w:t>
                    </w:r>
                    <w:r w:rsidRPr="00654DF1">
                      <w:rPr>
                        <w:rFonts w:ascii="Trebuchet MS" w:hAnsi="Trebuchet MS"/>
                        <w:b w:val="0"/>
                        <w:color w:val="auto"/>
                        <w:sz w:val="16"/>
                        <w:szCs w:val="16"/>
                      </w:rPr>
                      <w:br/>
                    </w:r>
                    <w:r w:rsidRPr="00654DF1">
                      <w:rPr>
                        <w:rStyle w:val="ELMInfoblock7pt"/>
                        <w:rFonts w:ascii="Trebuchet MS" w:hAnsi="Trebuchet MS"/>
                        <w:b w:val="0"/>
                        <w:color w:val="auto"/>
                        <w:sz w:val="16"/>
                      </w:rPr>
                      <w:t>Sparkasse Celle-Gifh</w:t>
                    </w:r>
                    <w:r>
                      <w:rPr>
                        <w:rStyle w:val="ELMInfoblock7pt"/>
                        <w:rFonts w:ascii="Trebuchet MS" w:hAnsi="Trebuchet MS"/>
                        <w:b w:val="0"/>
                        <w:color w:val="auto"/>
                        <w:sz w:val="16"/>
                      </w:rPr>
                      <w:t>orn-Wolfsburg</w:t>
                    </w:r>
                    <w:r>
                      <w:rPr>
                        <w:rStyle w:val="ELMInfoblock7pt"/>
                        <w:rFonts w:ascii="Trebuchet MS" w:hAnsi="Trebuchet MS"/>
                        <w:b w:val="0"/>
                        <w:color w:val="auto"/>
                        <w:sz w:val="16"/>
                      </w:rPr>
                      <w:br/>
                      <w:t>(BIC NOLADE21GFW)</w:t>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3FA3F" w14:textId="77777777" w:rsidR="00461501" w:rsidRDefault="00461501">
      <w:r>
        <w:separator/>
      </w:r>
    </w:p>
  </w:footnote>
  <w:footnote w:type="continuationSeparator" w:id="0">
    <w:p w14:paraId="15A38505" w14:textId="77777777" w:rsidR="00461501" w:rsidRDefault="00461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27F6D" w14:textId="478F9B23" w:rsidR="007B32A3" w:rsidRPr="00287F01" w:rsidRDefault="007B32A3" w:rsidP="00BE374D">
    <w:pPr>
      <w:pStyle w:val="Kopfzeile"/>
      <w:tabs>
        <w:tab w:val="clear" w:pos="9072"/>
        <w:tab w:val="left" w:pos="1800"/>
        <w:tab w:val="left" w:pos="4958"/>
      </w:tabs>
      <w:rPr>
        <w:rStyle w:val="Seitenzahl"/>
        <w:rFonts w:ascii="Trebuchet MS" w:hAnsi="Trebuchet MS"/>
        <w:szCs w:val="18"/>
      </w:rPr>
    </w:pPr>
    <w:r w:rsidRPr="00287F01">
      <w:rPr>
        <w:rFonts w:ascii="Trebuchet MS" w:hAnsi="Trebuchet MS"/>
        <w:noProof/>
        <w:szCs w:val="18"/>
        <w:lang w:eastAsia="de-DE"/>
      </w:rPr>
      <w:drawing>
        <wp:anchor distT="0" distB="0" distL="114300" distR="114300" simplePos="0" relativeHeight="251659264" behindDoc="1" locked="0" layoutInCell="1" allowOverlap="1" wp14:anchorId="7EA0FE49" wp14:editId="01484423">
          <wp:simplePos x="0" y="0"/>
          <wp:positionH relativeFrom="column">
            <wp:posOffset>4184015</wp:posOffset>
          </wp:positionH>
          <wp:positionV relativeFrom="paragraph">
            <wp:posOffset>-158115</wp:posOffset>
          </wp:positionV>
          <wp:extent cx="1979930" cy="601345"/>
          <wp:effectExtent l="0" t="0" r="0" b="0"/>
          <wp:wrapNone/>
          <wp:docPr id="4" name="Grafi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01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7F01">
      <w:rPr>
        <w:rFonts w:ascii="Trebuchet MS" w:hAnsi="Trebuchet MS"/>
        <w:szCs w:val="18"/>
      </w:rPr>
      <w:t xml:space="preserve">Seite </w:t>
    </w:r>
    <w:r w:rsidRPr="00287F01">
      <w:rPr>
        <w:rStyle w:val="Seitenzahl"/>
        <w:rFonts w:ascii="Trebuchet MS" w:hAnsi="Trebuchet MS"/>
      </w:rPr>
      <w:fldChar w:fldCharType="begin"/>
    </w:r>
    <w:r w:rsidRPr="00287F01">
      <w:rPr>
        <w:rStyle w:val="Seitenzahl"/>
        <w:rFonts w:ascii="Trebuchet MS" w:hAnsi="Trebuchet MS"/>
      </w:rPr>
      <w:instrText xml:space="preserve"> PAGE </w:instrText>
    </w:r>
    <w:r w:rsidRPr="00287F01">
      <w:rPr>
        <w:rStyle w:val="Seitenzahl"/>
        <w:rFonts w:ascii="Trebuchet MS" w:hAnsi="Trebuchet MS"/>
      </w:rPr>
      <w:fldChar w:fldCharType="separate"/>
    </w:r>
    <w:r w:rsidR="004B29EB">
      <w:rPr>
        <w:rStyle w:val="Seitenzahl"/>
        <w:rFonts w:ascii="Trebuchet MS" w:hAnsi="Trebuchet MS"/>
        <w:noProof/>
      </w:rPr>
      <w:t>5</w:t>
    </w:r>
    <w:r w:rsidRPr="00287F01">
      <w:rPr>
        <w:rStyle w:val="Seitenzahl"/>
        <w:rFonts w:ascii="Trebuchet MS" w:hAnsi="Trebuchet MS"/>
      </w:rPr>
      <w:fldChar w:fldCharType="end"/>
    </w:r>
    <w:r w:rsidRPr="00287F01">
      <w:rPr>
        <w:rStyle w:val="Seitenzahl"/>
        <w:rFonts w:ascii="Trebuchet MS" w:hAnsi="Trebuchet MS"/>
      </w:rPr>
      <w:t>/</w:t>
    </w:r>
    <w:r w:rsidRPr="00287F01">
      <w:rPr>
        <w:rStyle w:val="Seitenzahl"/>
        <w:rFonts w:ascii="Trebuchet MS" w:hAnsi="Trebuchet MS"/>
      </w:rPr>
      <w:fldChar w:fldCharType="begin"/>
    </w:r>
    <w:r w:rsidRPr="00287F01">
      <w:rPr>
        <w:rStyle w:val="Seitenzahl"/>
        <w:rFonts w:ascii="Trebuchet MS" w:hAnsi="Trebuchet MS"/>
      </w:rPr>
      <w:instrText xml:space="preserve"> NUMPAGES </w:instrText>
    </w:r>
    <w:r w:rsidRPr="00287F01">
      <w:rPr>
        <w:rStyle w:val="Seitenzahl"/>
        <w:rFonts w:ascii="Trebuchet MS" w:hAnsi="Trebuchet MS"/>
      </w:rPr>
      <w:fldChar w:fldCharType="separate"/>
    </w:r>
    <w:r w:rsidR="004B29EB">
      <w:rPr>
        <w:rStyle w:val="Seitenzahl"/>
        <w:rFonts w:ascii="Trebuchet MS" w:hAnsi="Trebuchet MS"/>
        <w:noProof/>
      </w:rPr>
      <w:t>5</w:t>
    </w:r>
    <w:r w:rsidRPr="00287F01">
      <w:rPr>
        <w:rStyle w:val="Seitenzahl"/>
        <w:rFonts w:ascii="Trebuchet MS" w:hAnsi="Trebuchet MS"/>
      </w:rPr>
      <w:fldChar w:fldCharType="end"/>
    </w:r>
    <w:r w:rsidRPr="00287F01">
      <w:rPr>
        <w:rStyle w:val="Seitenzahl"/>
        <w:rFonts w:ascii="Trebuchet MS" w:hAnsi="Trebuchet MS"/>
        <w:szCs w:val="18"/>
      </w:rPr>
      <w:tab/>
    </w:r>
    <w:r>
      <w:rPr>
        <w:rStyle w:val="Seitenzahl"/>
        <w:rFonts w:ascii="Trebuchet MS" w:hAnsi="Trebuchet MS"/>
        <w:szCs w:val="18"/>
      </w:rPr>
      <w:t>Materialien</w:t>
    </w:r>
    <w:r w:rsidRPr="00287F01">
      <w:rPr>
        <w:rStyle w:val="Seitenzahl"/>
        <w:rFonts w:ascii="Trebuchet MS" w:hAnsi="Trebuchet MS"/>
        <w:szCs w:val="18"/>
      </w:rPr>
      <w:t xml:space="preserve"> aus dem ELM</w:t>
    </w:r>
    <w:r>
      <w:rPr>
        <w:rStyle w:val="Seitenzahl"/>
        <w:rFonts w:ascii="Trebuchet MS" w:hAnsi="Trebuchet MS"/>
        <w:szCs w:val="18"/>
      </w:rPr>
      <w:tab/>
    </w:r>
    <w:r w:rsidRPr="00287F01">
      <w:rPr>
        <w:rStyle w:val="Seitenzahl"/>
        <w:rFonts w:ascii="Trebuchet MS" w:hAnsi="Trebuchet MS"/>
        <w:szCs w:val="18"/>
      </w:rPr>
      <w:br/>
    </w:r>
    <w:r w:rsidRPr="00287F01">
      <w:rPr>
        <w:rStyle w:val="Seitenzahl"/>
        <w:rFonts w:ascii="Trebuchet MS" w:hAnsi="Trebuchet MS"/>
        <w:szCs w:val="18"/>
      </w:rPr>
      <w:tab/>
    </w:r>
    <w:r>
      <w:rPr>
        <w:rStyle w:val="Seitenzahl"/>
        <w:rFonts w:ascii="Trebuchet MS" w:hAnsi="Trebuchet MS"/>
        <w:szCs w:val="18"/>
      </w:rPr>
      <w:t xml:space="preserve">für den Gottesdienst </w:t>
    </w:r>
    <w:r w:rsidR="00C3763A">
      <w:rPr>
        <w:rStyle w:val="Seitenzahl"/>
        <w:rFonts w:ascii="Trebuchet MS" w:hAnsi="Trebuchet MS"/>
        <w:szCs w:val="18"/>
      </w:rPr>
      <w:t xml:space="preserve">am </w:t>
    </w:r>
    <w:r w:rsidR="00CE1A9F">
      <w:rPr>
        <w:rStyle w:val="Seitenzahl"/>
        <w:rFonts w:ascii="Trebuchet MS" w:hAnsi="Trebuchet MS"/>
        <w:szCs w:val="18"/>
      </w:rPr>
      <w:t>2. Advent, 7.12.2025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E6AF3" w14:textId="77777777" w:rsidR="007B32A3" w:rsidRDefault="007B32A3" w:rsidP="005346A8">
    <w:pPr>
      <w:pStyle w:val="Kopfzeile"/>
      <w:tabs>
        <w:tab w:val="clear" w:pos="4536"/>
      </w:tabs>
      <w:ind w:left="426"/>
      <w:jc w:val="both"/>
    </w:pPr>
    <w:r>
      <w:rPr>
        <w:noProof/>
        <w:lang w:eastAsia="de-DE"/>
      </w:rPr>
      <w:drawing>
        <wp:anchor distT="0" distB="0" distL="114300" distR="114300" simplePos="0" relativeHeight="251658240" behindDoc="1" locked="0" layoutInCell="1" allowOverlap="1" wp14:anchorId="4C6AB1E1" wp14:editId="3436E34D">
          <wp:simplePos x="0" y="0"/>
          <wp:positionH relativeFrom="column">
            <wp:posOffset>4244340</wp:posOffset>
          </wp:positionH>
          <wp:positionV relativeFrom="paragraph">
            <wp:posOffset>-8890</wp:posOffset>
          </wp:positionV>
          <wp:extent cx="1979930" cy="601345"/>
          <wp:effectExtent l="0" t="0" r="0" b="0"/>
          <wp:wrapNone/>
          <wp:docPr id="3" name="Grafi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01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57216" behindDoc="0" locked="1" layoutInCell="1" allowOverlap="1" wp14:anchorId="38BAC8C1" wp14:editId="70B46E66">
              <wp:simplePos x="0" y="0"/>
              <wp:positionH relativeFrom="page">
                <wp:posOffset>5654040</wp:posOffset>
              </wp:positionH>
              <wp:positionV relativeFrom="page">
                <wp:posOffset>1170305</wp:posOffset>
              </wp:positionV>
              <wp:extent cx="1974215" cy="4158615"/>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4215" cy="4158615"/>
                      </a:xfrm>
                      <a:prstGeom prst="rect">
                        <a:avLst/>
                      </a:prstGeom>
                      <a:solidFill>
                        <a:srgbClr val="FFFFFF"/>
                      </a:solidFill>
                      <a:ln>
                        <a:noFill/>
                      </a:ln>
                    </wps:spPr>
                    <wps:txbx>
                      <w:txbxContent>
                        <w:p w14:paraId="159559EF"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 xml:space="preserve">Evangelisch-lutherisches </w:t>
                          </w:r>
                        </w:p>
                        <w:p w14:paraId="1DA7EC1C"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 xml:space="preserve">Missionswerk in Niedersachsen </w:t>
                          </w:r>
                        </w:p>
                        <w:p w14:paraId="4E19B02F"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Stiftung privaten Rechts</w:t>
                          </w:r>
                        </w:p>
                        <w:p w14:paraId="4A88D5E3" w14:textId="77777777" w:rsidR="007B32A3" w:rsidRPr="005346A8" w:rsidRDefault="007B32A3" w:rsidP="0090372C">
                          <w:pPr>
                            <w:rPr>
                              <w:rStyle w:val="ELMInfoblock7pt"/>
                              <w:rFonts w:ascii="Trebuchet MS" w:hAnsi="Trebuchet MS"/>
                              <w:sz w:val="16"/>
                            </w:rPr>
                          </w:pPr>
                        </w:p>
                        <w:p w14:paraId="7E8244FF"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Georg-Haccius-Straße 9</w:t>
                          </w:r>
                        </w:p>
                        <w:p w14:paraId="669DDB2D"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 xml:space="preserve">29320 </w:t>
                          </w:r>
                          <w:r>
                            <w:rPr>
                              <w:rStyle w:val="ELMInfoblock7pt"/>
                              <w:rFonts w:ascii="Trebuchet MS" w:hAnsi="Trebuchet MS"/>
                              <w:sz w:val="16"/>
                            </w:rPr>
                            <w:t>Hermannsburg</w:t>
                          </w:r>
                        </w:p>
                        <w:p w14:paraId="50EE46F5" w14:textId="77777777" w:rsidR="007B32A3" w:rsidRPr="005346A8" w:rsidRDefault="007B32A3" w:rsidP="0090372C">
                          <w:pPr>
                            <w:rPr>
                              <w:rStyle w:val="ELMInfoblock7pt"/>
                              <w:rFonts w:ascii="Trebuchet MS" w:hAnsi="Trebuchet MS"/>
                              <w:sz w:val="16"/>
                            </w:rPr>
                          </w:pPr>
                        </w:p>
                        <w:p w14:paraId="6024F746" w14:textId="77777777" w:rsidR="007B32A3" w:rsidRPr="005346A8" w:rsidRDefault="007B32A3" w:rsidP="0090372C">
                          <w:pPr>
                            <w:rPr>
                              <w:rStyle w:val="ELMInfoblock7pt"/>
                              <w:rFonts w:ascii="Trebuchet MS" w:hAnsi="Trebuchet MS"/>
                              <w:sz w:val="16"/>
                            </w:rPr>
                          </w:pPr>
                          <w:r>
                            <w:rPr>
                              <w:rStyle w:val="ELMInfoblock7pt"/>
                              <w:rFonts w:ascii="Trebuchet MS" w:hAnsi="Trebuchet MS"/>
                              <w:sz w:val="16"/>
                            </w:rPr>
                            <w:t xml:space="preserve">Telefon </w:t>
                          </w:r>
                          <w:r w:rsidRPr="005346A8">
                            <w:rPr>
                              <w:rStyle w:val="ELMInfoblock7pt"/>
                              <w:rFonts w:ascii="Trebuchet MS" w:hAnsi="Trebuchet MS"/>
                              <w:sz w:val="16"/>
                            </w:rPr>
                            <w:t>+49 (0)5052 69-0</w:t>
                          </w:r>
                        </w:p>
                        <w:p w14:paraId="7C665582"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mail@elm-mission.net</w:t>
                          </w:r>
                        </w:p>
                        <w:p w14:paraId="7CEB5156" w14:textId="77777777" w:rsidR="007B32A3" w:rsidRDefault="007B32A3" w:rsidP="00071C2E">
                          <w:pPr>
                            <w:rPr>
                              <w:rStyle w:val="ELMInfoblock7pt"/>
                              <w:rFonts w:ascii="Trebuchet MS" w:hAnsi="Trebuchet MS"/>
                              <w:sz w:val="16"/>
                            </w:rPr>
                          </w:pPr>
                          <w:r>
                            <w:rPr>
                              <w:rStyle w:val="ELMInfoblock7pt"/>
                              <w:rFonts w:ascii="Trebuchet MS" w:hAnsi="Trebuchet MS"/>
                              <w:sz w:val="16"/>
                            </w:rPr>
                            <w:t>www.elm-mission.net</w:t>
                          </w:r>
                        </w:p>
                        <w:p w14:paraId="6A9C4CD8" w14:textId="77777777" w:rsidR="007B32A3" w:rsidRPr="005346A8" w:rsidRDefault="007B32A3" w:rsidP="0090372C">
                          <w:pPr>
                            <w:rPr>
                              <w:rStyle w:val="ELMInfoblock7pt"/>
                              <w:rFonts w:ascii="Trebuchet MS" w:hAnsi="Trebuchet MS"/>
                              <w:sz w:val="16"/>
                            </w:rPr>
                          </w:pPr>
                        </w:p>
                        <w:p w14:paraId="093CFD5F" w14:textId="77777777" w:rsidR="007B32A3" w:rsidRPr="005346A8" w:rsidRDefault="007B32A3" w:rsidP="0090372C">
                          <w:pPr>
                            <w:rPr>
                              <w:rStyle w:val="ELMInfoblock7pt"/>
                              <w:rFonts w:ascii="Trebuchet MS" w:hAnsi="Trebuchet MS"/>
                              <w:b/>
                              <w:color w:val="F79646"/>
                              <w:sz w:val="16"/>
                            </w:rPr>
                          </w:pPr>
                          <w:r w:rsidRPr="005346A8">
                            <w:rPr>
                              <w:rStyle w:val="ELMInfoblock7pt"/>
                              <w:rFonts w:ascii="Trebuchet MS" w:hAnsi="Trebuchet MS"/>
                              <w:b/>
                              <w:color w:val="F79646"/>
                              <w:sz w:val="16"/>
                            </w:rPr>
                            <w:t>Zweigstelle:</w:t>
                          </w:r>
                        </w:p>
                        <w:p w14:paraId="03D0E581" w14:textId="77777777" w:rsidR="007B32A3" w:rsidRPr="005346A8" w:rsidRDefault="007B32A3" w:rsidP="0090372C">
                          <w:pPr>
                            <w:rPr>
                              <w:rStyle w:val="ELMInfoblock7pt"/>
                              <w:rFonts w:ascii="Trebuchet MS" w:hAnsi="Trebuchet MS"/>
                              <w:sz w:val="16"/>
                            </w:rPr>
                          </w:pPr>
                          <w:r>
                            <w:rPr>
                              <w:rStyle w:val="ELMInfoblock7pt"/>
                              <w:rFonts w:ascii="Trebuchet MS" w:hAnsi="Trebuchet MS"/>
                              <w:sz w:val="16"/>
                            </w:rPr>
                            <w:t xml:space="preserve">BikZ </w:t>
                          </w:r>
                          <w:r w:rsidRPr="005346A8">
                            <w:rPr>
                              <w:rStyle w:val="ELMInfoblock7pt"/>
                              <w:rFonts w:ascii="Trebuchet MS" w:hAnsi="Trebuchet MS"/>
                              <w:sz w:val="16"/>
                            </w:rPr>
                            <w:t xml:space="preserve">Büro für internationale </w:t>
                          </w:r>
                        </w:p>
                        <w:p w14:paraId="00013DFD" w14:textId="77777777" w:rsidR="007B32A3" w:rsidRDefault="007B32A3" w:rsidP="0090372C">
                          <w:pPr>
                            <w:rPr>
                              <w:rStyle w:val="ELMInfoblock7pt"/>
                              <w:rFonts w:ascii="Trebuchet MS" w:hAnsi="Trebuchet MS"/>
                              <w:sz w:val="16"/>
                            </w:rPr>
                          </w:pPr>
                          <w:r w:rsidRPr="005346A8">
                            <w:rPr>
                              <w:rStyle w:val="ELMInfoblock7pt"/>
                              <w:rFonts w:ascii="Trebuchet MS" w:hAnsi="Trebuchet MS"/>
                              <w:sz w:val="16"/>
                            </w:rPr>
                            <w:t>kirchliche Zusammenarbeit</w:t>
                          </w:r>
                        </w:p>
                        <w:p w14:paraId="4AB3C842" w14:textId="77777777" w:rsidR="007B32A3" w:rsidRPr="005346A8" w:rsidRDefault="007B32A3" w:rsidP="0090372C">
                          <w:pPr>
                            <w:rPr>
                              <w:rStyle w:val="ELMInfoblock7pt"/>
                              <w:rFonts w:ascii="Trebuchet MS" w:hAnsi="Trebuchet MS"/>
                              <w:sz w:val="16"/>
                            </w:rPr>
                          </w:pPr>
                        </w:p>
                        <w:p w14:paraId="6E167267"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Otto-Brenner-Str. 9</w:t>
                          </w:r>
                        </w:p>
                        <w:p w14:paraId="6E2FCCBB" w14:textId="77777777" w:rsidR="007B32A3" w:rsidRPr="005346A8" w:rsidRDefault="007B32A3" w:rsidP="0090372C">
                          <w:pPr>
                            <w:rPr>
                              <w:rStyle w:val="ELMInfoblock7pt"/>
                              <w:rFonts w:ascii="Trebuchet MS" w:hAnsi="Trebuchet MS"/>
                              <w:sz w:val="16"/>
                            </w:rPr>
                          </w:pPr>
                          <w:r w:rsidRPr="005346A8">
                            <w:rPr>
                              <w:rFonts w:ascii="Trebuchet MS" w:hAnsi="Trebuchet MS"/>
                              <w:sz w:val="16"/>
                              <w:szCs w:val="16"/>
                            </w:rPr>
                            <w:t>30159 Hannover</w:t>
                          </w:r>
                        </w:p>
                        <w:p w14:paraId="3ACE10C1" w14:textId="77777777" w:rsidR="007B32A3" w:rsidRPr="005346A8" w:rsidRDefault="007B32A3" w:rsidP="0090372C">
                          <w:pPr>
                            <w:rPr>
                              <w:rStyle w:val="ELMInfoblock7pt"/>
                              <w:rFonts w:ascii="Trebuchet MS" w:hAnsi="Trebuchet MS"/>
                              <w:sz w:val="16"/>
                            </w:rPr>
                          </w:pPr>
                        </w:p>
                        <w:p w14:paraId="0E658878" w14:textId="77777777" w:rsidR="007B32A3" w:rsidRPr="005346A8" w:rsidRDefault="007B32A3" w:rsidP="0090372C">
                          <w:pPr>
                            <w:rPr>
                              <w:rFonts w:ascii="Trebuchet MS" w:hAnsi="Trebuchet MS"/>
                              <w:sz w:val="16"/>
                              <w:szCs w:val="16"/>
                            </w:rPr>
                          </w:pPr>
                          <w:r>
                            <w:rPr>
                              <w:rStyle w:val="ELMInfoblock7pt"/>
                              <w:rFonts w:ascii="Trebuchet MS" w:hAnsi="Trebuchet MS"/>
                              <w:sz w:val="16"/>
                            </w:rPr>
                            <w:t xml:space="preserve">Telefon </w:t>
                          </w:r>
                          <w:r w:rsidRPr="005346A8">
                            <w:rPr>
                              <w:rFonts w:ascii="Trebuchet MS" w:hAnsi="Trebuchet MS"/>
                              <w:sz w:val="16"/>
                              <w:szCs w:val="16"/>
                            </w:rPr>
                            <w:t>+49 (0)511 1215-293</w:t>
                          </w:r>
                        </w:p>
                        <w:p w14:paraId="68311A97" w14:textId="77777777" w:rsidR="007B32A3" w:rsidRPr="005346A8" w:rsidRDefault="007B32A3" w:rsidP="0090372C">
                          <w:pPr>
                            <w:rPr>
                              <w:rStyle w:val="ELMInfoblock7pt"/>
                              <w:rFonts w:ascii="Trebuchet MS" w:hAnsi="Trebuchet MS"/>
                              <w:sz w:val="16"/>
                            </w:rPr>
                          </w:pPr>
                        </w:p>
                        <w:p w14:paraId="3ED5F922" w14:textId="77777777" w:rsidR="007B32A3" w:rsidRPr="005346A8" w:rsidRDefault="007B32A3" w:rsidP="0090372C">
                          <w:pPr>
                            <w:rPr>
                              <w:rStyle w:val="ELMInfoblock7pt"/>
                              <w:rFonts w:ascii="Trebuchet MS" w:hAnsi="Trebuchet MS"/>
                              <w:sz w:val="16"/>
                            </w:rPr>
                          </w:pPr>
                        </w:p>
                        <w:p w14:paraId="31C364DE" w14:textId="77777777" w:rsidR="007B32A3" w:rsidRPr="005346A8" w:rsidRDefault="007B32A3" w:rsidP="004E7E35">
                          <w:pPr>
                            <w:pStyle w:val="Daten"/>
                            <w:rPr>
                              <w:rFonts w:ascii="Trebuchet MS" w:hAnsi="Trebuchet MS"/>
                              <w:b/>
                              <w:sz w:val="16"/>
                              <w:szCs w:val="16"/>
                            </w:rPr>
                          </w:pPr>
                          <w:r w:rsidRPr="005346A8">
                            <w:rPr>
                              <w:rFonts w:ascii="Trebuchet MS" w:hAnsi="Trebuchet MS"/>
                              <w:b/>
                              <w:sz w:val="16"/>
                              <w:szCs w:val="16"/>
                            </w:rPr>
                            <w:t>ELM-Ansprechpartnerin</w:t>
                          </w:r>
                        </w:p>
                        <w:p w14:paraId="3001787C" w14:textId="77777777" w:rsidR="007B32A3" w:rsidRPr="005346A8" w:rsidRDefault="007B32A3" w:rsidP="004E7E35">
                          <w:pPr>
                            <w:pStyle w:val="Daten"/>
                            <w:rPr>
                              <w:rFonts w:ascii="Trebuchet MS" w:hAnsi="Trebuchet MS"/>
                              <w:sz w:val="16"/>
                              <w:szCs w:val="16"/>
                            </w:rPr>
                          </w:pPr>
                          <w:r w:rsidRPr="005346A8">
                            <w:rPr>
                              <w:rFonts w:ascii="Trebuchet MS" w:hAnsi="Trebuchet MS"/>
                              <w:b/>
                              <w:sz w:val="16"/>
                              <w:szCs w:val="16"/>
                            </w:rPr>
                            <w:t>Indra Grasekamp</w:t>
                          </w:r>
                        </w:p>
                        <w:p w14:paraId="4377ECBC" w14:textId="77777777" w:rsidR="007B32A3" w:rsidRPr="005346A8" w:rsidRDefault="007B32A3" w:rsidP="004E7E35">
                          <w:pPr>
                            <w:pStyle w:val="Daten"/>
                            <w:rPr>
                              <w:rFonts w:ascii="Trebuchet MS" w:hAnsi="Trebuchet MS"/>
                              <w:sz w:val="16"/>
                              <w:szCs w:val="16"/>
                            </w:rPr>
                          </w:pPr>
                          <w:r w:rsidRPr="005346A8">
                            <w:rPr>
                              <w:rFonts w:ascii="Trebuchet MS" w:hAnsi="Trebuchet MS"/>
                              <w:sz w:val="16"/>
                              <w:szCs w:val="16"/>
                            </w:rPr>
                            <w:t>Telefon</w:t>
                          </w:r>
                          <w:r>
                            <w:rPr>
                              <w:rFonts w:ascii="Trebuchet MS" w:hAnsi="Trebuchet MS"/>
                              <w:sz w:val="16"/>
                              <w:szCs w:val="16"/>
                            </w:rPr>
                            <w:t xml:space="preserve"> </w:t>
                          </w:r>
                          <w:r w:rsidRPr="005346A8">
                            <w:rPr>
                              <w:rFonts w:ascii="Trebuchet MS" w:hAnsi="Trebuchet MS"/>
                              <w:sz w:val="16"/>
                              <w:szCs w:val="16"/>
                            </w:rPr>
                            <w:t>+49 (0)5052 69-234</w:t>
                          </w:r>
                        </w:p>
                        <w:p w14:paraId="6AC1D145" w14:textId="77777777" w:rsidR="007B32A3" w:rsidRPr="005346A8" w:rsidRDefault="007B32A3" w:rsidP="004E7E35">
                          <w:pPr>
                            <w:pStyle w:val="Daten"/>
                            <w:rPr>
                              <w:rFonts w:ascii="Trebuchet MS" w:hAnsi="Trebuchet MS"/>
                              <w:sz w:val="16"/>
                              <w:szCs w:val="16"/>
                            </w:rPr>
                          </w:pPr>
                          <w:r w:rsidRPr="005346A8">
                            <w:rPr>
                              <w:rFonts w:ascii="Trebuchet MS" w:hAnsi="Trebuchet MS"/>
                              <w:sz w:val="16"/>
                              <w:szCs w:val="16"/>
                            </w:rPr>
                            <w:t>i.grasekamp@elm-mission.net</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AC8C1" id="_x0000_t202" coordsize="21600,21600" o:spt="202" path="m,l,21600r21600,l21600,xe">
              <v:stroke joinstyle="miter"/>
              <v:path gradientshapeok="t" o:connecttype="rect"/>
            </v:shapetype>
            <v:shape id="Textfeld 2" o:spid="_x0000_s1026" type="#_x0000_t202" style="position:absolute;left:0;text-align:left;margin-left:445.2pt;margin-top:92.15pt;width:155.45pt;height:327.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" stroked="f">
              <v:path arrowok="t"/>
              <v:textbox inset="0,0">
                <w:txbxContent>
                  <w:p w14:paraId="159559EF"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 xml:space="preserve">Evangelisch-lutherisches </w:t>
                    </w:r>
                  </w:p>
                  <w:p w14:paraId="1DA7EC1C"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 xml:space="preserve">Missionswerk in Niedersachsen </w:t>
                    </w:r>
                  </w:p>
                  <w:p w14:paraId="4E19B02F"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Stiftung privaten Rechts</w:t>
                    </w:r>
                  </w:p>
                  <w:p w14:paraId="4A88D5E3" w14:textId="77777777" w:rsidR="007B32A3" w:rsidRPr="005346A8" w:rsidRDefault="007B32A3" w:rsidP="0090372C">
                    <w:pPr>
                      <w:rPr>
                        <w:rStyle w:val="ELMInfoblock7pt"/>
                        <w:rFonts w:ascii="Trebuchet MS" w:hAnsi="Trebuchet MS"/>
                        <w:sz w:val="16"/>
                      </w:rPr>
                    </w:pPr>
                  </w:p>
                  <w:p w14:paraId="7E8244FF"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Georg-Haccius-Straße 9</w:t>
                    </w:r>
                  </w:p>
                  <w:p w14:paraId="669DDB2D"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 xml:space="preserve">29320 </w:t>
                    </w:r>
                    <w:r>
                      <w:rPr>
                        <w:rStyle w:val="ELMInfoblock7pt"/>
                        <w:rFonts w:ascii="Trebuchet MS" w:hAnsi="Trebuchet MS"/>
                        <w:sz w:val="16"/>
                      </w:rPr>
                      <w:t>Hermannsburg</w:t>
                    </w:r>
                  </w:p>
                  <w:p w14:paraId="50EE46F5" w14:textId="77777777" w:rsidR="007B32A3" w:rsidRPr="005346A8" w:rsidRDefault="007B32A3" w:rsidP="0090372C">
                    <w:pPr>
                      <w:rPr>
                        <w:rStyle w:val="ELMInfoblock7pt"/>
                        <w:rFonts w:ascii="Trebuchet MS" w:hAnsi="Trebuchet MS"/>
                        <w:sz w:val="16"/>
                      </w:rPr>
                    </w:pPr>
                  </w:p>
                  <w:p w14:paraId="6024F746" w14:textId="77777777" w:rsidR="007B32A3" w:rsidRPr="005346A8" w:rsidRDefault="007B32A3" w:rsidP="0090372C">
                    <w:pPr>
                      <w:rPr>
                        <w:rStyle w:val="ELMInfoblock7pt"/>
                        <w:rFonts w:ascii="Trebuchet MS" w:hAnsi="Trebuchet MS"/>
                        <w:sz w:val="16"/>
                      </w:rPr>
                    </w:pPr>
                    <w:r>
                      <w:rPr>
                        <w:rStyle w:val="ELMInfoblock7pt"/>
                        <w:rFonts w:ascii="Trebuchet MS" w:hAnsi="Trebuchet MS"/>
                        <w:sz w:val="16"/>
                      </w:rPr>
                      <w:t xml:space="preserve">Telefon </w:t>
                    </w:r>
                    <w:r w:rsidRPr="005346A8">
                      <w:rPr>
                        <w:rStyle w:val="ELMInfoblock7pt"/>
                        <w:rFonts w:ascii="Trebuchet MS" w:hAnsi="Trebuchet MS"/>
                        <w:sz w:val="16"/>
                      </w:rPr>
                      <w:t>+49 (0)5052 69-0</w:t>
                    </w:r>
                  </w:p>
                  <w:p w14:paraId="7C665582"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mail@elm-mission.net</w:t>
                    </w:r>
                  </w:p>
                  <w:p w14:paraId="7CEB5156" w14:textId="77777777" w:rsidR="007B32A3" w:rsidRDefault="007B32A3" w:rsidP="00071C2E">
                    <w:pPr>
                      <w:rPr>
                        <w:rStyle w:val="ELMInfoblock7pt"/>
                        <w:rFonts w:ascii="Trebuchet MS" w:hAnsi="Trebuchet MS"/>
                        <w:sz w:val="16"/>
                      </w:rPr>
                    </w:pPr>
                    <w:r>
                      <w:rPr>
                        <w:rStyle w:val="ELMInfoblock7pt"/>
                        <w:rFonts w:ascii="Trebuchet MS" w:hAnsi="Trebuchet MS"/>
                        <w:sz w:val="16"/>
                      </w:rPr>
                      <w:t>www.elm-mission.net</w:t>
                    </w:r>
                  </w:p>
                  <w:p w14:paraId="6A9C4CD8" w14:textId="77777777" w:rsidR="007B32A3" w:rsidRPr="005346A8" w:rsidRDefault="007B32A3" w:rsidP="0090372C">
                    <w:pPr>
                      <w:rPr>
                        <w:rStyle w:val="ELMInfoblock7pt"/>
                        <w:rFonts w:ascii="Trebuchet MS" w:hAnsi="Trebuchet MS"/>
                        <w:sz w:val="16"/>
                      </w:rPr>
                    </w:pPr>
                  </w:p>
                  <w:p w14:paraId="093CFD5F" w14:textId="77777777" w:rsidR="007B32A3" w:rsidRPr="005346A8" w:rsidRDefault="007B32A3" w:rsidP="0090372C">
                    <w:pPr>
                      <w:rPr>
                        <w:rStyle w:val="ELMInfoblock7pt"/>
                        <w:rFonts w:ascii="Trebuchet MS" w:hAnsi="Trebuchet MS"/>
                        <w:b/>
                        <w:color w:val="F79646"/>
                        <w:sz w:val="16"/>
                      </w:rPr>
                    </w:pPr>
                    <w:r w:rsidRPr="005346A8">
                      <w:rPr>
                        <w:rStyle w:val="ELMInfoblock7pt"/>
                        <w:rFonts w:ascii="Trebuchet MS" w:hAnsi="Trebuchet MS"/>
                        <w:b/>
                        <w:color w:val="F79646"/>
                        <w:sz w:val="16"/>
                      </w:rPr>
                      <w:t>Zweigstelle:</w:t>
                    </w:r>
                  </w:p>
                  <w:p w14:paraId="03D0E581" w14:textId="77777777" w:rsidR="007B32A3" w:rsidRPr="005346A8" w:rsidRDefault="007B32A3" w:rsidP="0090372C">
                    <w:pPr>
                      <w:rPr>
                        <w:rStyle w:val="ELMInfoblock7pt"/>
                        <w:rFonts w:ascii="Trebuchet MS" w:hAnsi="Trebuchet MS"/>
                        <w:sz w:val="16"/>
                      </w:rPr>
                    </w:pPr>
                    <w:r>
                      <w:rPr>
                        <w:rStyle w:val="ELMInfoblock7pt"/>
                        <w:rFonts w:ascii="Trebuchet MS" w:hAnsi="Trebuchet MS"/>
                        <w:sz w:val="16"/>
                      </w:rPr>
                      <w:t xml:space="preserve">BikZ </w:t>
                    </w:r>
                    <w:r w:rsidRPr="005346A8">
                      <w:rPr>
                        <w:rStyle w:val="ELMInfoblock7pt"/>
                        <w:rFonts w:ascii="Trebuchet MS" w:hAnsi="Trebuchet MS"/>
                        <w:sz w:val="16"/>
                      </w:rPr>
                      <w:t xml:space="preserve">Büro für internationale </w:t>
                    </w:r>
                  </w:p>
                  <w:p w14:paraId="00013DFD" w14:textId="77777777" w:rsidR="007B32A3" w:rsidRDefault="007B32A3" w:rsidP="0090372C">
                    <w:pPr>
                      <w:rPr>
                        <w:rStyle w:val="ELMInfoblock7pt"/>
                        <w:rFonts w:ascii="Trebuchet MS" w:hAnsi="Trebuchet MS"/>
                        <w:sz w:val="16"/>
                      </w:rPr>
                    </w:pPr>
                    <w:r w:rsidRPr="005346A8">
                      <w:rPr>
                        <w:rStyle w:val="ELMInfoblock7pt"/>
                        <w:rFonts w:ascii="Trebuchet MS" w:hAnsi="Trebuchet MS"/>
                        <w:sz w:val="16"/>
                      </w:rPr>
                      <w:t>kirchliche Zusammenarbeit</w:t>
                    </w:r>
                  </w:p>
                  <w:p w14:paraId="4AB3C842" w14:textId="77777777" w:rsidR="007B32A3" w:rsidRPr="005346A8" w:rsidRDefault="007B32A3" w:rsidP="0090372C">
                    <w:pPr>
                      <w:rPr>
                        <w:rStyle w:val="ELMInfoblock7pt"/>
                        <w:rFonts w:ascii="Trebuchet MS" w:hAnsi="Trebuchet MS"/>
                        <w:sz w:val="16"/>
                      </w:rPr>
                    </w:pPr>
                  </w:p>
                  <w:p w14:paraId="6E167267" w14:textId="77777777" w:rsidR="007B32A3" w:rsidRPr="005346A8" w:rsidRDefault="007B32A3" w:rsidP="0090372C">
                    <w:pPr>
                      <w:rPr>
                        <w:rStyle w:val="ELMInfoblock7pt"/>
                        <w:rFonts w:ascii="Trebuchet MS" w:hAnsi="Trebuchet MS"/>
                        <w:sz w:val="16"/>
                      </w:rPr>
                    </w:pPr>
                    <w:r w:rsidRPr="005346A8">
                      <w:rPr>
                        <w:rStyle w:val="ELMInfoblock7pt"/>
                        <w:rFonts w:ascii="Trebuchet MS" w:hAnsi="Trebuchet MS"/>
                        <w:sz w:val="16"/>
                      </w:rPr>
                      <w:t>Otto-Brenner-Str. 9</w:t>
                    </w:r>
                  </w:p>
                  <w:p w14:paraId="6E2FCCBB" w14:textId="77777777" w:rsidR="007B32A3" w:rsidRPr="005346A8" w:rsidRDefault="007B32A3" w:rsidP="0090372C">
                    <w:pPr>
                      <w:rPr>
                        <w:rStyle w:val="ELMInfoblock7pt"/>
                        <w:rFonts w:ascii="Trebuchet MS" w:hAnsi="Trebuchet MS"/>
                        <w:sz w:val="16"/>
                      </w:rPr>
                    </w:pPr>
                    <w:r w:rsidRPr="005346A8">
                      <w:rPr>
                        <w:rFonts w:ascii="Trebuchet MS" w:hAnsi="Trebuchet MS"/>
                        <w:sz w:val="16"/>
                        <w:szCs w:val="16"/>
                      </w:rPr>
                      <w:t>30159 Hannover</w:t>
                    </w:r>
                  </w:p>
                  <w:p w14:paraId="3ACE10C1" w14:textId="77777777" w:rsidR="007B32A3" w:rsidRPr="005346A8" w:rsidRDefault="007B32A3" w:rsidP="0090372C">
                    <w:pPr>
                      <w:rPr>
                        <w:rStyle w:val="ELMInfoblock7pt"/>
                        <w:rFonts w:ascii="Trebuchet MS" w:hAnsi="Trebuchet MS"/>
                        <w:sz w:val="16"/>
                      </w:rPr>
                    </w:pPr>
                  </w:p>
                  <w:p w14:paraId="0E658878" w14:textId="77777777" w:rsidR="007B32A3" w:rsidRPr="005346A8" w:rsidRDefault="007B32A3" w:rsidP="0090372C">
                    <w:pPr>
                      <w:rPr>
                        <w:rFonts w:ascii="Trebuchet MS" w:hAnsi="Trebuchet MS"/>
                        <w:sz w:val="16"/>
                        <w:szCs w:val="16"/>
                      </w:rPr>
                    </w:pPr>
                    <w:r>
                      <w:rPr>
                        <w:rStyle w:val="ELMInfoblock7pt"/>
                        <w:rFonts w:ascii="Trebuchet MS" w:hAnsi="Trebuchet MS"/>
                        <w:sz w:val="16"/>
                      </w:rPr>
                      <w:t xml:space="preserve">Telefon </w:t>
                    </w:r>
                    <w:r w:rsidRPr="005346A8">
                      <w:rPr>
                        <w:rFonts w:ascii="Trebuchet MS" w:hAnsi="Trebuchet MS"/>
                        <w:sz w:val="16"/>
                        <w:szCs w:val="16"/>
                      </w:rPr>
                      <w:t>+49 (0)511 1215-293</w:t>
                    </w:r>
                  </w:p>
                  <w:p w14:paraId="68311A97" w14:textId="77777777" w:rsidR="007B32A3" w:rsidRPr="005346A8" w:rsidRDefault="007B32A3" w:rsidP="0090372C">
                    <w:pPr>
                      <w:rPr>
                        <w:rStyle w:val="ELMInfoblock7pt"/>
                        <w:rFonts w:ascii="Trebuchet MS" w:hAnsi="Trebuchet MS"/>
                        <w:sz w:val="16"/>
                      </w:rPr>
                    </w:pPr>
                  </w:p>
                  <w:p w14:paraId="3ED5F922" w14:textId="77777777" w:rsidR="007B32A3" w:rsidRPr="005346A8" w:rsidRDefault="007B32A3" w:rsidP="0090372C">
                    <w:pPr>
                      <w:rPr>
                        <w:rStyle w:val="ELMInfoblock7pt"/>
                        <w:rFonts w:ascii="Trebuchet MS" w:hAnsi="Trebuchet MS"/>
                        <w:sz w:val="16"/>
                      </w:rPr>
                    </w:pPr>
                  </w:p>
                  <w:p w14:paraId="31C364DE" w14:textId="77777777" w:rsidR="007B32A3" w:rsidRPr="005346A8" w:rsidRDefault="007B32A3" w:rsidP="004E7E35">
                    <w:pPr>
                      <w:pStyle w:val="Daten"/>
                      <w:rPr>
                        <w:rFonts w:ascii="Trebuchet MS" w:hAnsi="Trebuchet MS"/>
                        <w:b/>
                        <w:sz w:val="16"/>
                        <w:szCs w:val="16"/>
                      </w:rPr>
                    </w:pPr>
                    <w:r w:rsidRPr="005346A8">
                      <w:rPr>
                        <w:rFonts w:ascii="Trebuchet MS" w:hAnsi="Trebuchet MS"/>
                        <w:b/>
                        <w:sz w:val="16"/>
                        <w:szCs w:val="16"/>
                      </w:rPr>
                      <w:t>ELM-Ansprechpartnerin</w:t>
                    </w:r>
                  </w:p>
                  <w:p w14:paraId="3001787C" w14:textId="77777777" w:rsidR="007B32A3" w:rsidRPr="005346A8" w:rsidRDefault="007B32A3" w:rsidP="004E7E35">
                    <w:pPr>
                      <w:pStyle w:val="Daten"/>
                      <w:rPr>
                        <w:rFonts w:ascii="Trebuchet MS" w:hAnsi="Trebuchet MS"/>
                        <w:sz w:val="16"/>
                        <w:szCs w:val="16"/>
                      </w:rPr>
                    </w:pPr>
                    <w:r w:rsidRPr="005346A8">
                      <w:rPr>
                        <w:rFonts w:ascii="Trebuchet MS" w:hAnsi="Trebuchet MS"/>
                        <w:b/>
                        <w:sz w:val="16"/>
                        <w:szCs w:val="16"/>
                      </w:rPr>
                      <w:t>Indra Grasekamp</w:t>
                    </w:r>
                  </w:p>
                  <w:p w14:paraId="4377ECBC" w14:textId="77777777" w:rsidR="007B32A3" w:rsidRPr="005346A8" w:rsidRDefault="007B32A3" w:rsidP="004E7E35">
                    <w:pPr>
                      <w:pStyle w:val="Daten"/>
                      <w:rPr>
                        <w:rFonts w:ascii="Trebuchet MS" w:hAnsi="Trebuchet MS"/>
                        <w:sz w:val="16"/>
                        <w:szCs w:val="16"/>
                      </w:rPr>
                    </w:pPr>
                    <w:r w:rsidRPr="005346A8">
                      <w:rPr>
                        <w:rFonts w:ascii="Trebuchet MS" w:hAnsi="Trebuchet MS"/>
                        <w:sz w:val="16"/>
                        <w:szCs w:val="16"/>
                      </w:rPr>
                      <w:t>Telefon</w:t>
                    </w:r>
                    <w:r>
                      <w:rPr>
                        <w:rFonts w:ascii="Trebuchet MS" w:hAnsi="Trebuchet MS"/>
                        <w:sz w:val="16"/>
                        <w:szCs w:val="16"/>
                      </w:rPr>
                      <w:t xml:space="preserve"> </w:t>
                    </w:r>
                    <w:r w:rsidRPr="005346A8">
                      <w:rPr>
                        <w:rFonts w:ascii="Trebuchet MS" w:hAnsi="Trebuchet MS"/>
                        <w:sz w:val="16"/>
                        <w:szCs w:val="16"/>
                      </w:rPr>
                      <w:t>+49 (0)5052 69-234</w:t>
                    </w:r>
                  </w:p>
                  <w:p w14:paraId="6AC1D145" w14:textId="77777777" w:rsidR="007B32A3" w:rsidRPr="005346A8" w:rsidRDefault="007B32A3" w:rsidP="004E7E35">
                    <w:pPr>
                      <w:pStyle w:val="Daten"/>
                      <w:rPr>
                        <w:rFonts w:ascii="Trebuchet MS" w:hAnsi="Trebuchet MS"/>
                        <w:sz w:val="16"/>
                        <w:szCs w:val="16"/>
                      </w:rPr>
                    </w:pPr>
                    <w:r w:rsidRPr="005346A8">
                      <w:rPr>
                        <w:rFonts w:ascii="Trebuchet MS" w:hAnsi="Trebuchet MS"/>
                        <w:sz w:val="16"/>
                        <w:szCs w:val="16"/>
                      </w:rPr>
                      <w:t>i.grasekamp@elm-mission.net</w:t>
                    </w:r>
                  </w:p>
                </w:txbxContent>
              </v:textbox>
              <w10:wrap type="square"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AAA727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028B1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98A739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FAA9B3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C20E99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CE5B0B"/>
    <w:multiLevelType w:val="hybridMultilevel"/>
    <w:tmpl w:val="0FA0CA84"/>
    <w:lvl w:ilvl="0" w:tplc="5C2C6C14">
      <w:numFmt w:val="bullet"/>
      <w:lvlText w:val="-"/>
      <w:lvlJc w:val="left"/>
      <w:pPr>
        <w:ind w:left="414" w:hanging="360"/>
      </w:pPr>
      <w:rPr>
        <w:rFonts w:ascii="Calibri" w:eastAsiaTheme="minorHAnsi" w:hAnsi="Calibri" w:cs="Calibri"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6" w15:restartNumberingAfterBreak="0">
    <w:nsid w:val="12736CBA"/>
    <w:multiLevelType w:val="hybridMultilevel"/>
    <w:tmpl w:val="D8E45684"/>
    <w:lvl w:ilvl="0" w:tplc="0CCAE592">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8109C5"/>
    <w:multiLevelType w:val="hybridMultilevel"/>
    <w:tmpl w:val="E1505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EF2DB8"/>
    <w:multiLevelType w:val="hybridMultilevel"/>
    <w:tmpl w:val="F870A3CE"/>
    <w:lvl w:ilvl="0" w:tplc="B4D8381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B16791"/>
    <w:multiLevelType w:val="hybridMultilevel"/>
    <w:tmpl w:val="E7622B12"/>
    <w:lvl w:ilvl="0" w:tplc="B81452B8">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8018F6"/>
    <w:multiLevelType w:val="hybridMultilevel"/>
    <w:tmpl w:val="929CF2AA"/>
    <w:lvl w:ilvl="0" w:tplc="956A6DE6">
      <w:numFmt w:val="bullet"/>
      <w:lvlText w:val="-"/>
      <w:lvlJc w:val="left"/>
      <w:pPr>
        <w:ind w:left="927" w:hanging="360"/>
      </w:pPr>
      <w:rPr>
        <w:rFonts w:ascii="Trebuchet MS" w:eastAsia="Calibri" w:hAnsi="Trebuchet MS"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36E12027"/>
    <w:multiLevelType w:val="hybridMultilevel"/>
    <w:tmpl w:val="981AA7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2B1D1E"/>
    <w:multiLevelType w:val="hybridMultilevel"/>
    <w:tmpl w:val="4BF8F686"/>
    <w:lvl w:ilvl="0" w:tplc="F086DEF0">
      <w:numFmt w:val="bullet"/>
      <w:lvlText w:val="-"/>
      <w:lvlJc w:val="left"/>
      <w:pPr>
        <w:ind w:left="987" w:hanging="360"/>
      </w:pPr>
      <w:rPr>
        <w:rFonts w:ascii="Trebuchet MS" w:eastAsia="Calibri" w:hAnsi="Trebuchet MS" w:cs="Times New Roman" w:hint="default"/>
      </w:rPr>
    </w:lvl>
    <w:lvl w:ilvl="1" w:tplc="04070003" w:tentative="1">
      <w:start w:val="1"/>
      <w:numFmt w:val="bullet"/>
      <w:lvlText w:val="o"/>
      <w:lvlJc w:val="left"/>
      <w:pPr>
        <w:ind w:left="1707" w:hanging="360"/>
      </w:pPr>
      <w:rPr>
        <w:rFonts w:ascii="Courier New" w:hAnsi="Courier New" w:cs="Courier New" w:hint="default"/>
      </w:rPr>
    </w:lvl>
    <w:lvl w:ilvl="2" w:tplc="04070005" w:tentative="1">
      <w:start w:val="1"/>
      <w:numFmt w:val="bullet"/>
      <w:lvlText w:val=""/>
      <w:lvlJc w:val="left"/>
      <w:pPr>
        <w:ind w:left="2427" w:hanging="360"/>
      </w:pPr>
      <w:rPr>
        <w:rFonts w:ascii="Wingdings" w:hAnsi="Wingdings" w:hint="default"/>
      </w:rPr>
    </w:lvl>
    <w:lvl w:ilvl="3" w:tplc="04070001" w:tentative="1">
      <w:start w:val="1"/>
      <w:numFmt w:val="bullet"/>
      <w:lvlText w:val=""/>
      <w:lvlJc w:val="left"/>
      <w:pPr>
        <w:ind w:left="3147" w:hanging="360"/>
      </w:pPr>
      <w:rPr>
        <w:rFonts w:ascii="Symbol" w:hAnsi="Symbol" w:hint="default"/>
      </w:rPr>
    </w:lvl>
    <w:lvl w:ilvl="4" w:tplc="04070003" w:tentative="1">
      <w:start w:val="1"/>
      <w:numFmt w:val="bullet"/>
      <w:lvlText w:val="o"/>
      <w:lvlJc w:val="left"/>
      <w:pPr>
        <w:ind w:left="3867" w:hanging="360"/>
      </w:pPr>
      <w:rPr>
        <w:rFonts w:ascii="Courier New" w:hAnsi="Courier New" w:cs="Courier New" w:hint="default"/>
      </w:rPr>
    </w:lvl>
    <w:lvl w:ilvl="5" w:tplc="04070005" w:tentative="1">
      <w:start w:val="1"/>
      <w:numFmt w:val="bullet"/>
      <w:lvlText w:val=""/>
      <w:lvlJc w:val="left"/>
      <w:pPr>
        <w:ind w:left="4587" w:hanging="360"/>
      </w:pPr>
      <w:rPr>
        <w:rFonts w:ascii="Wingdings" w:hAnsi="Wingdings" w:hint="default"/>
      </w:rPr>
    </w:lvl>
    <w:lvl w:ilvl="6" w:tplc="04070001" w:tentative="1">
      <w:start w:val="1"/>
      <w:numFmt w:val="bullet"/>
      <w:lvlText w:val=""/>
      <w:lvlJc w:val="left"/>
      <w:pPr>
        <w:ind w:left="5307" w:hanging="360"/>
      </w:pPr>
      <w:rPr>
        <w:rFonts w:ascii="Symbol" w:hAnsi="Symbol" w:hint="default"/>
      </w:rPr>
    </w:lvl>
    <w:lvl w:ilvl="7" w:tplc="04070003" w:tentative="1">
      <w:start w:val="1"/>
      <w:numFmt w:val="bullet"/>
      <w:lvlText w:val="o"/>
      <w:lvlJc w:val="left"/>
      <w:pPr>
        <w:ind w:left="6027" w:hanging="360"/>
      </w:pPr>
      <w:rPr>
        <w:rFonts w:ascii="Courier New" w:hAnsi="Courier New" w:cs="Courier New" w:hint="default"/>
      </w:rPr>
    </w:lvl>
    <w:lvl w:ilvl="8" w:tplc="04070005" w:tentative="1">
      <w:start w:val="1"/>
      <w:numFmt w:val="bullet"/>
      <w:lvlText w:val=""/>
      <w:lvlJc w:val="left"/>
      <w:pPr>
        <w:ind w:left="6747" w:hanging="360"/>
      </w:pPr>
      <w:rPr>
        <w:rFonts w:ascii="Wingdings" w:hAnsi="Wingdings" w:hint="default"/>
      </w:rPr>
    </w:lvl>
  </w:abstractNum>
  <w:abstractNum w:abstractNumId="13" w15:restartNumberingAfterBreak="0">
    <w:nsid w:val="39D60284"/>
    <w:multiLevelType w:val="hybridMultilevel"/>
    <w:tmpl w:val="8500F27E"/>
    <w:lvl w:ilvl="0" w:tplc="510ED900">
      <w:numFmt w:val="bullet"/>
      <w:lvlText w:val="–"/>
      <w:lvlJc w:val="left"/>
      <w:pPr>
        <w:tabs>
          <w:tab w:val="num" w:pos="720"/>
        </w:tabs>
        <w:ind w:left="720" w:hanging="360"/>
      </w:pPr>
      <w:rPr>
        <w:rFonts w:ascii="Verdana" w:eastAsia="Cambria" w:hAnsi="Verdana"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7D072B"/>
    <w:multiLevelType w:val="hybridMultilevel"/>
    <w:tmpl w:val="BA18DA3C"/>
    <w:lvl w:ilvl="0" w:tplc="5C2C6C14">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847158"/>
    <w:multiLevelType w:val="hybridMultilevel"/>
    <w:tmpl w:val="D4821E06"/>
    <w:lvl w:ilvl="0" w:tplc="D39809E4">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C0E0373"/>
    <w:multiLevelType w:val="hybridMultilevel"/>
    <w:tmpl w:val="745668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6351E"/>
    <w:multiLevelType w:val="hybridMultilevel"/>
    <w:tmpl w:val="62E2F1A8"/>
    <w:lvl w:ilvl="0" w:tplc="29502F92">
      <w:numFmt w:val="bullet"/>
      <w:lvlText w:val="-"/>
      <w:lvlJc w:val="left"/>
      <w:pPr>
        <w:ind w:left="927" w:hanging="360"/>
      </w:pPr>
      <w:rPr>
        <w:rFonts w:ascii="Trebuchet MS" w:eastAsia="Calibri" w:hAnsi="Trebuchet MS"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8" w15:restartNumberingAfterBreak="0">
    <w:nsid w:val="4F024428"/>
    <w:multiLevelType w:val="hybridMultilevel"/>
    <w:tmpl w:val="C9208246"/>
    <w:lvl w:ilvl="0" w:tplc="3B105B50">
      <w:start w:val="1"/>
      <w:numFmt w:val="bullet"/>
      <w:lvlText w:val="»"/>
      <w:lvlJc w:val="left"/>
      <w:pPr>
        <w:ind w:left="2520" w:hanging="360"/>
      </w:pPr>
      <w:rPr>
        <w:rFonts w:ascii="Trebuchet MS" w:hAnsi="Trebuchet M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6B659A"/>
    <w:multiLevelType w:val="hybridMultilevel"/>
    <w:tmpl w:val="8A4AD3A0"/>
    <w:lvl w:ilvl="0" w:tplc="FDDA3B34">
      <w:numFmt w:val="bullet"/>
      <w:lvlText w:val="-"/>
      <w:lvlJc w:val="left"/>
      <w:pPr>
        <w:ind w:left="720" w:hanging="360"/>
      </w:pPr>
      <w:rPr>
        <w:rFonts w:ascii="Verdana" w:eastAsia="Cambria"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EDF4BD5"/>
    <w:multiLevelType w:val="hybridMultilevel"/>
    <w:tmpl w:val="5058B584"/>
    <w:lvl w:ilvl="0" w:tplc="E3605E18">
      <w:numFmt w:val="bullet"/>
      <w:lvlText w:val="-"/>
      <w:lvlJc w:val="left"/>
      <w:pPr>
        <w:ind w:left="720" w:hanging="360"/>
      </w:pPr>
      <w:rPr>
        <w:rFonts w:ascii="Verdana" w:eastAsia="Cambria"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9D011E2"/>
    <w:multiLevelType w:val="hybridMultilevel"/>
    <w:tmpl w:val="A02A1A1E"/>
    <w:lvl w:ilvl="0" w:tplc="044AC678">
      <w:numFmt w:val="bullet"/>
      <w:lvlText w:val="-"/>
      <w:lvlJc w:val="left"/>
      <w:pPr>
        <w:ind w:left="360" w:hanging="360"/>
      </w:pPr>
      <w:rPr>
        <w:rFonts w:ascii="Trebuchet MS" w:eastAsia="Cambria" w:hAnsi="Trebuchet M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C8A3D5A"/>
    <w:multiLevelType w:val="hybridMultilevel"/>
    <w:tmpl w:val="AD5650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7ED7ED2"/>
    <w:multiLevelType w:val="hybridMultilevel"/>
    <w:tmpl w:val="28046A8E"/>
    <w:lvl w:ilvl="0" w:tplc="33B62DF2">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2F57B9"/>
    <w:multiLevelType w:val="hybridMultilevel"/>
    <w:tmpl w:val="BDF015C4"/>
    <w:lvl w:ilvl="0" w:tplc="1408B8B0">
      <w:numFmt w:val="bullet"/>
      <w:lvlText w:val="-"/>
      <w:lvlJc w:val="left"/>
      <w:pPr>
        <w:ind w:left="720" w:hanging="360"/>
      </w:pPr>
      <w:rPr>
        <w:rFonts w:ascii="Trebuchet MS" w:eastAsia="Times New Roman" w:hAnsi="Trebuchet M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5"/>
  </w:num>
  <w:num w:numId="7">
    <w:abstractNumId w:val="13"/>
  </w:num>
  <w:num w:numId="8">
    <w:abstractNumId w:val="20"/>
  </w:num>
  <w:num w:numId="9">
    <w:abstractNumId w:val="8"/>
  </w:num>
  <w:num w:numId="10">
    <w:abstractNumId w:val="16"/>
  </w:num>
  <w:num w:numId="11">
    <w:abstractNumId w:val="19"/>
  </w:num>
  <w:num w:numId="12">
    <w:abstractNumId w:val="11"/>
  </w:num>
  <w:num w:numId="13">
    <w:abstractNumId w:val="22"/>
  </w:num>
  <w:num w:numId="14">
    <w:abstractNumId w:val="18"/>
  </w:num>
  <w:num w:numId="15">
    <w:abstractNumId w:val="24"/>
  </w:num>
  <w:num w:numId="16">
    <w:abstractNumId w:val="10"/>
  </w:num>
  <w:num w:numId="17">
    <w:abstractNumId w:val="17"/>
  </w:num>
  <w:num w:numId="18">
    <w:abstractNumId w:val="12"/>
  </w:num>
  <w:num w:numId="19">
    <w:abstractNumId w:val="6"/>
  </w:num>
  <w:num w:numId="20">
    <w:abstractNumId w:val="9"/>
  </w:num>
  <w:num w:numId="21">
    <w:abstractNumId w:val="7"/>
  </w:num>
  <w:num w:numId="22">
    <w:abstractNumId w:val="21"/>
  </w:num>
  <w:num w:numId="23">
    <w:abstractNumId w:val="14"/>
  </w:num>
  <w:num w:numId="24">
    <w:abstractNumId w:val="5"/>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227"/>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E76DD71-FBB9-4B75-A50B-31396E16E6E8}"/>
    <w:docVar w:name="dgnword-eventsink" w:val="405848896"/>
  </w:docVars>
  <w:rsids>
    <w:rsidRoot w:val="00FD28B7"/>
    <w:rsid w:val="000006BC"/>
    <w:rsid w:val="000016E5"/>
    <w:rsid w:val="00003A53"/>
    <w:rsid w:val="00006435"/>
    <w:rsid w:val="00006E5C"/>
    <w:rsid w:val="00007D39"/>
    <w:rsid w:val="00010EA0"/>
    <w:rsid w:val="000121B9"/>
    <w:rsid w:val="00013D17"/>
    <w:rsid w:val="00014BFC"/>
    <w:rsid w:val="000152DC"/>
    <w:rsid w:val="00016059"/>
    <w:rsid w:val="00016562"/>
    <w:rsid w:val="00020303"/>
    <w:rsid w:val="00020329"/>
    <w:rsid w:val="000232A5"/>
    <w:rsid w:val="00024125"/>
    <w:rsid w:val="00024CFF"/>
    <w:rsid w:val="00024E83"/>
    <w:rsid w:val="00025739"/>
    <w:rsid w:val="00027EE0"/>
    <w:rsid w:val="000305F0"/>
    <w:rsid w:val="000342B3"/>
    <w:rsid w:val="0003541E"/>
    <w:rsid w:val="00042E05"/>
    <w:rsid w:val="000438DA"/>
    <w:rsid w:val="0004476C"/>
    <w:rsid w:val="00045D75"/>
    <w:rsid w:val="00046299"/>
    <w:rsid w:val="00046312"/>
    <w:rsid w:val="00046AB7"/>
    <w:rsid w:val="000500A4"/>
    <w:rsid w:val="000504DC"/>
    <w:rsid w:val="0005101C"/>
    <w:rsid w:val="000518D5"/>
    <w:rsid w:val="00052A6E"/>
    <w:rsid w:val="000534FC"/>
    <w:rsid w:val="00053AFE"/>
    <w:rsid w:val="00053FC6"/>
    <w:rsid w:val="0005696E"/>
    <w:rsid w:val="0006093E"/>
    <w:rsid w:val="0006120C"/>
    <w:rsid w:val="0006197C"/>
    <w:rsid w:val="00062F9A"/>
    <w:rsid w:val="000642CB"/>
    <w:rsid w:val="00065065"/>
    <w:rsid w:val="0006539B"/>
    <w:rsid w:val="00066A44"/>
    <w:rsid w:val="00066A54"/>
    <w:rsid w:val="000678A1"/>
    <w:rsid w:val="0006792A"/>
    <w:rsid w:val="00071344"/>
    <w:rsid w:val="0007195E"/>
    <w:rsid w:val="00071C2E"/>
    <w:rsid w:val="0007257C"/>
    <w:rsid w:val="00074093"/>
    <w:rsid w:val="00074FCD"/>
    <w:rsid w:val="00076EF2"/>
    <w:rsid w:val="00077D53"/>
    <w:rsid w:val="000804CD"/>
    <w:rsid w:val="00080DC8"/>
    <w:rsid w:val="00082BAB"/>
    <w:rsid w:val="00082FBF"/>
    <w:rsid w:val="000831A4"/>
    <w:rsid w:val="00083282"/>
    <w:rsid w:val="00086910"/>
    <w:rsid w:val="00086F5F"/>
    <w:rsid w:val="00090508"/>
    <w:rsid w:val="00093AC0"/>
    <w:rsid w:val="00096CBE"/>
    <w:rsid w:val="000A3AAB"/>
    <w:rsid w:val="000A6266"/>
    <w:rsid w:val="000A7530"/>
    <w:rsid w:val="000B25BF"/>
    <w:rsid w:val="000B48E0"/>
    <w:rsid w:val="000B5035"/>
    <w:rsid w:val="000B5DB6"/>
    <w:rsid w:val="000B6CF9"/>
    <w:rsid w:val="000B7E09"/>
    <w:rsid w:val="000C2636"/>
    <w:rsid w:val="000C27D4"/>
    <w:rsid w:val="000C7200"/>
    <w:rsid w:val="000D0B88"/>
    <w:rsid w:val="000D0C3B"/>
    <w:rsid w:val="000D3665"/>
    <w:rsid w:val="000D57D4"/>
    <w:rsid w:val="000D70C5"/>
    <w:rsid w:val="000D749D"/>
    <w:rsid w:val="000E1398"/>
    <w:rsid w:val="000E3089"/>
    <w:rsid w:val="000E3E09"/>
    <w:rsid w:val="000E45C5"/>
    <w:rsid w:val="000E5A28"/>
    <w:rsid w:val="000E64AD"/>
    <w:rsid w:val="000E66C0"/>
    <w:rsid w:val="000E66EB"/>
    <w:rsid w:val="000E6B80"/>
    <w:rsid w:val="000F0F95"/>
    <w:rsid w:val="000F3A82"/>
    <w:rsid w:val="000F5EC7"/>
    <w:rsid w:val="000F5FAE"/>
    <w:rsid w:val="0010236D"/>
    <w:rsid w:val="001032E2"/>
    <w:rsid w:val="00103ED1"/>
    <w:rsid w:val="00105EE2"/>
    <w:rsid w:val="00105FDF"/>
    <w:rsid w:val="00107E79"/>
    <w:rsid w:val="00110FC1"/>
    <w:rsid w:val="00112346"/>
    <w:rsid w:val="00112F0E"/>
    <w:rsid w:val="001139C2"/>
    <w:rsid w:val="00113A8F"/>
    <w:rsid w:val="00121161"/>
    <w:rsid w:val="00122A6A"/>
    <w:rsid w:val="00122C72"/>
    <w:rsid w:val="001234F8"/>
    <w:rsid w:val="00123D6E"/>
    <w:rsid w:val="001258AE"/>
    <w:rsid w:val="0012610C"/>
    <w:rsid w:val="00126330"/>
    <w:rsid w:val="0012635E"/>
    <w:rsid w:val="00126CC1"/>
    <w:rsid w:val="00127941"/>
    <w:rsid w:val="00127A09"/>
    <w:rsid w:val="00131A8B"/>
    <w:rsid w:val="001369A2"/>
    <w:rsid w:val="001376D2"/>
    <w:rsid w:val="00137BA7"/>
    <w:rsid w:val="001403A4"/>
    <w:rsid w:val="001414C3"/>
    <w:rsid w:val="00142110"/>
    <w:rsid w:val="00142686"/>
    <w:rsid w:val="0014295F"/>
    <w:rsid w:val="001429F0"/>
    <w:rsid w:val="0014310D"/>
    <w:rsid w:val="0014492A"/>
    <w:rsid w:val="00144B59"/>
    <w:rsid w:val="00144FFC"/>
    <w:rsid w:val="001454DB"/>
    <w:rsid w:val="00146928"/>
    <w:rsid w:val="00150F1F"/>
    <w:rsid w:val="0015637D"/>
    <w:rsid w:val="00156E8A"/>
    <w:rsid w:val="001573BB"/>
    <w:rsid w:val="0015789E"/>
    <w:rsid w:val="00160481"/>
    <w:rsid w:val="00163B5F"/>
    <w:rsid w:val="00164599"/>
    <w:rsid w:val="00165E9B"/>
    <w:rsid w:val="001669C5"/>
    <w:rsid w:val="00166E4D"/>
    <w:rsid w:val="0016742A"/>
    <w:rsid w:val="00170258"/>
    <w:rsid w:val="001704AE"/>
    <w:rsid w:val="00170C04"/>
    <w:rsid w:val="001718A2"/>
    <w:rsid w:val="00171DD1"/>
    <w:rsid w:val="00174E7E"/>
    <w:rsid w:val="00175673"/>
    <w:rsid w:val="00175881"/>
    <w:rsid w:val="001800FD"/>
    <w:rsid w:val="001825C6"/>
    <w:rsid w:val="00183517"/>
    <w:rsid w:val="00183E51"/>
    <w:rsid w:val="00186AC1"/>
    <w:rsid w:val="00187D14"/>
    <w:rsid w:val="00190140"/>
    <w:rsid w:val="001905A6"/>
    <w:rsid w:val="00191F40"/>
    <w:rsid w:val="00193890"/>
    <w:rsid w:val="001944BF"/>
    <w:rsid w:val="00194AFB"/>
    <w:rsid w:val="00195E1B"/>
    <w:rsid w:val="00195F3A"/>
    <w:rsid w:val="001975BC"/>
    <w:rsid w:val="001A02A2"/>
    <w:rsid w:val="001A0A82"/>
    <w:rsid w:val="001A188C"/>
    <w:rsid w:val="001A1F34"/>
    <w:rsid w:val="001A23BB"/>
    <w:rsid w:val="001A412D"/>
    <w:rsid w:val="001A59AD"/>
    <w:rsid w:val="001B09DE"/>
    <w:rsid w:val="001B0DC8"/>
    <w:rsid w:val="001B17F2"/>
    <w:rsid w:val="001B27AA"/>
    <w:rsid w:val="001B4227"/>
    <w:rsid w:val="001B5EBB"/>
    <w:rsid w:val="001B6601"/>
    <w:rsid w:val="001B6FAC"/>
    <w:rsid w:val="001B7CDE"/>
    <w:rsid w:val="001C12C4"/>
    <w:rsid w:val="001C1F9E"/>
    <w:rsid w:val="001C23F5"/>
    <w:rsid w:val="001C53F0"/>
    <w:rsid w:val="001C5987"/>
    <w:rsid w:val="001C6BA0"/>
    <w:rsid w:val="001C7554"/>
    <w:rsid w:val="001D09CB"/>
    <w:rsid w:val="001D0D3E"/>
    <w:rsid w:val="001D1D82"/>
    <w:rsid w:val="001D2616"/>
    <w:rsid w:val="001D3F78"/>
    <w:rsid w:val="001D4147"/>
    <w:rsid w:val="001D5B94"/>
    <w:rsid w:val="001D5BD8"/>
    <w:rsid w:val="001D6B37"/>
    <w:rsid w:val="001D7DB7"/>
    <w:rsid w:val="001E2B08"/>
    <w:rsid w:val="001E2C90"/>
    <w:rsid w:val="001E70C3"/>
    <w:rsid w:val="001E7DE1"/>
    <w:rsid w:val="001F0AB8"/>
    <w:rsid w:val="001F0DAA"/>
    <w:rsid w:val="001F18E0"/>
    <w:rsid w:val="001F23FF"/>
    <w:rsid w:val="001F24BF"/>
    <w:rsid w:val="001F2C9C"/>
    <w:rsid w:val="001F3B2C"/>
    <w:rsid w:val="001F3ED4"/>
    <w:rsid w:val="001F5CCE"/>
    <w:rsid w:val="002006ED"/>
    <w:rsid w:val="002008EF"/>
    <w:rsid w:val="00200E4C"/>
    <w:rsid w:val="002010EC"/>
    <w:rsid w:val="0020599A"/>
    <w:rsid w:val="00205DE8"/>
    <w:rsid w:val="00205EEB"/>
    <w:rsid w:val="00206AAA"/>
    <w:rsid w:val="00207A2F"/>
    <w:rsid w:val="00207FCB"/>
    <w:rsid w:val="002101F3"/>
    <w:rsid w:val="0021077C"/>
    <w:rsid w:val="002110EF"/>
    <w:rsid w:val="0021134C"/>
    <w:rsid w:val="00211C9C"/>
    <w:rsid w:val="00212A48"/>
    <w:rsid w:val="00213046"/>
    <w:rsid w:val="00213B11"/>
    <w:rsid w:val="002158C8"/>
    <w:rsid w:val="00217B06"/>
    <w:rsid w:val="00220DA1"/>
    <w:rsid w:val="002215C6"/>
    <w:rsid w:val="0022330D"/>
    <w:rsid w:val="00230E5A"/>
    <w:rsid w:val="002315F3"/>
    <w:rsid w:val="00232226"/>
    <w:rsid w:val="002322E3"/>
    <w:rsid w:val="00235682"/>
    <w:rsid w:val="00237D46"/>
    <w:rsid w:val="00240D7D"/>
    <w:rsid w:val="00242EA1"/>
    <w:rsid w:val="00243042"/>
    <w:rsid w:val="00243AE5"/>
    <w:rsid w:val="0024508F"/>
    <w:rsid w:val="002454FB"/>
    <w:rsid w:val="00245F16"/>
    <w:rsid w:val="00246E58"/>
    <w:rsid w:val="0025017F"/>
    <w:rsid w:val="00251C3D"/>
    <w:rsid w:val="00253017"/>
    <w:rsid w:val="00255CD7"/>
    <w:rsid w:val="00260738"/>
    <w:rsid w:val="00261757"/>
    <w:rsid w:val="00261F63"/>
    <w:rsid w:val="00263A08"/>
    <w:rsid w:val="002640D5"/>
    <w:rsid w:val="00264A9D"/>
    <w:rsid w:val="002665F3"/>
    <w:rsid w:val="002667E0"/>
    <w:rsid w:val="002671AC"/>
    <w:rsid w:val="0026791A"/>
    <w:rsid w:val="00267A94"/>
    <w:rsid w:val="00270A4F"/>
    <w:rsid w:val="00271002"/>
    <w:rsid w:val="0027223E"/>
    <w:rsid w:val="002723FE"/>
    <w:rsid w:val="00272F13"/>
    <w:rsid w:val="00273892"/>
    <w:rsid w:val="00274439"/>
    <w:rsid w:val="00274672"/>
    <w:rsid w:val="0027539E"/>
    <w:rsid w:val="00275695"/>
    <w:rsid w:val="00275D1F"/>
    <w:rsid w:val="0027704A"/>
    <w:rsid w:val="00277AED"/>
    <w:rsid w:val="00277E45"/>
    <w:rsid w:val="002839C5"/>
    <w:rsid w:val="0028423B"/>
    <w:rsid w:val="002845F8"/>
    <w:rsid w:val="00286AFE"/>
    <w:rsid w:val="00287F01"/>
    <w:rsid w:val="00293538"/>
    <w:rsid w:val="00293B7F"/>
    <w:rsid w:val="002941FF"/>
    <w:rsid w:val="00297C95"/>
    <w:rsid w:val="002A0188"/>
    <w:rsid w:val="002A0B97"/>
    <w:rsid w:val="002A1BEE"/>
    <w:rsid w:val="002A4327"/>
    <w:rsid w:val="002A59A5"/>
    <w:rsid w:val="002A66AA"/>
    <w:rsid w:val="002B0D1E"/>
    <w:rsid w:val="002B0F09"/>
    <w:rsid w:val="002B37CB"/>
    <w:rsid w:val="002B44E9"/>
    <w:rsid w:val="002C04DF"/>
    <w:rsid w:val="002C15F7"/>
    <w:rsid w:val="002C3A38"/>
    <w:rsid w:val="002C3C68"/>
    <w:rsid w:val="002C45FC"/>
    <w:rsid w:val="002C55E0"/>
    <w:rsid w:val="002C6E56"/>
    <w:rsid w:val="002D2F6E"/>
    <w:rsid w:val="002D3613"/>
    <w:rsid w:val="002D5789"/>
    <w:rsid w:val="002E2B8B"/>
    <w:rsid w:val="002E2BC6"/>
    <w:rsid w:val="002E3625"/>
    <w:rsid w:val="002E4ED0"/>
    <w:rsid w:val="002E5C29"/>
    <w:rsid w:val="002E6495"/>
    <w:rsid w:val="002E7C97"/>
    <w:rsid w:val="002F0764"/>
    <w:rsid w:val="002F13B3"/>
    <w:rsid w:val="002F17BA"/>
    <w:rsid w:val="002F2354"/>
    <w:rsid w:val="002F32ED"/>
    <w:rsid w:val="002F4AD5"/>
    <w:rsid w:val="002F51A9"/>
    <w:rsid w:val="00300CFD"/>
    <w:rsid w:val="00301896"/>
    <w:rsid w:val="003020C0"/>
    <w:rsid w:val="003023ED"/>
    <w:rsid w:val="00303629"/>
    <w:rsid w:val="0030410A"/>
    <w:rsid w:val="0030456F"/>
    <w:rsid w:val="00304C63"/>
    <w:rsid w:val="00304CD8"/>
    <w:rsid w:val="00306BD1"/>
    <w:rsid w:val="00306C5D"/>
    <w:rsid w:val="00307E33"/>
    <w:rsid w:val="0031022E"/>
    <w:rsid w:val="003106EA"/>
    <w:rsid w:val="00311DA4"/>
    <w:rsid w:val="00315038"/>
    <w:rsid w:val="00316233"/>
    <w:rsid w:val="003165E3"/>
    <w:rsid w:val="00317C3C"/>
    <w:rsid w:val="00317F25"/>
    <w:rsid w:val="00320F90"/>
    <w:rsid w:val="00324053"/>
    <w:rsid w:val="00324665"/>
    <w:rsid w:val="00325753"/>
    <w:rsid w:val="00330004"/>
    <w:rsid w:val="003311DB"/>
    <w:rsid w:val="0033160D"/>
    <w:rsid w:val="0033379B"/>
    <w:rsid w:val="00334098"/>
    <w:rsid w:val="003347C6"/>
    <w:rsid w:val="003350F6"/>
    <w:rsid w:val="00335EC9"/>
    <w:rsid w:val="00336259"/>
    <w:rsid w:val="0033730D"/>
    <w:rsid w:val="0033750F"/>
    <w:rsid w:val="003412C1"/>
    <w:rsid w:val="0034140A"/>
    <w:rsid w:val="0034301A"/>
    <w:rsid w:val="0034371E"/>
    <w:rsid w:val="00351C33"/>
    <w:rsid w:val="00352252"/>
    <w:rsid w:val="0035321D"/>
    <w:rsid w:val="0035393F"/>
    <w:rsid w:val="00353F87"/>
    <w:rsid w:val="003551F3"/>
    <w:rsid w:val="00356B52"/>
    <w:rsid w:val="003570A5"/>
    <w:rsid w:val="00360894"/>
    <w:rsid w:val="00363886"/>
    <w:rsid w:val="003659CB"/>
    <w:rsid w:val="00367530"/>
    <w:rsid w:val="00367DAB"/>
    <w:rsid w:val="0037102B"/>
    <w:rsid w:val="00371D79"/>
    <w:rsid w:val="003729CB"/>
    <w:rsid w:val="00372E84"/>
    <w:rsid w:val="00373309"/>
    <w:rsid w:val="0037579A"/>
    <w:rsid w:val="00377693"/>
    <w:rsid w:val="003779C3"/>
    <w:rsid w:val="00377A30"/>
    <w:rsid w:val="00377DA2"/>
    <w:rsid w:val="003828F4"/>
    <w:rsid w:val="00383EA9"/>
    <w:rsid w:val="00384704"/>
    <w:rsid w:val="00384EB2"/>
    <w:rsid w:val="00386EBA"/>
    <w:rsid w:val="0038797D"/>
    <w:rsid w:val="00390252"/>
    <w:rsid w:val="00390CA4"/>
    <w:rsid w:val="003923B6"/>
    <w:rsid w:val="00392566"/>
    <w:rsid w:val="00392CC7"/>
    <w:rsid w:val="003933D8"/>
    <w:rsid w:val="00393D61"/>
    <w:rsid w:val="0039558D"/>
    <w:rsid w:val="003A097A"/>
    <w:rsid w:val="003A26D5"/>
    <w:rsid w:val="003A3FCC"/>
    <w:rsid w:val="003A4E49"/>
    <w:rsid w:val="003A50E8"/>
    <w:rsid w:val="003B119A"/>
    <w:rsid w:val="003B11D2"/>
    <w:rsid w:val="003B128D"/>
    <w:rsid w:val="003B3535"/>
    <w:rsid w:val="003B35C3"/>
    <w:rsid w:val="003B44CF"/>
    <w:rsid w:val="003B6194"/>
    <w:rsid w:val="003C001A"/>
    <w:rsid w:val="003C1194"/>
    <w:rsid w:val="003C151D"/>
    <w:rsid w:val="003C20C5"/>
    <w:rsid w:val="003C254D"/>
    <w:rsid w:val="003C3DF4"/>
    <w:rsid w:val="003C4348"/>
    <w:rsid w:val="003C679F"/>
    <w:rsid w:val="003D6A47"/>
    <w:rsid w:val="003E0052"/>
    <w:rsid w:val="003E0905"/>
    <w:rsid w:val="003E1613"/>
    <w:rsid w:val="003E2A32"/>
    <w:rsid w:val="003E3935"/>
    <w:rsid w:val="003E7EC5"/>
    <w:rsid w:val="003F0935"/>
    <w:rsid w:val="003F1078"/>
    <w:rsid w:val="003F1220"/>
    <w:rsid w:val="003F197F"/>
    <w:rsid w:val="003F313B"/>
    <w:rsid w:val="003F38B9"/>
    <w:rsid w:val="003F6211"/>
    <w:rsid w:val="003F75A5"/>
    <w:rsid w:val="00401AD8"/>
    <w:rsid w:val="0040609E"/>
    <w:rsid w:val="00406974"/>
    <w:rsid w:val="00410076"/>
    <w:rsid w:val="00410081"/>
    <w:rsid w:val="00410CF1"/>
    <w:rsid w:val="00411482"/>
    <w:rsid w:val="0041301D"/>
    <w:rsid w:val="00414F59"/>
    <w:rsid w:val="00415AC5"/>
    <w:rsid w:val="00415B67"/>
    <w:rsid w:val="0041681C"/>
    <w:rsid w:val="004174A4"/>
    <w:rsid w:val="00420E47"/>
    <w:rsid w:val="004250B2"/>
    <w:rsid w:val="00427373"/>
    <w:rsid w:val="004305AF"/>
    <w:rsid w:val="00431257"/>
    <w:rsid w:val="004318C6"/>
    <w:rsid w:val="004344EB"/>
    <w:rsid w:val="0043450F"/>
    <w:rsid w:val="00434F59"/>
    <w:rsid w:val="004367F9"/>
    <w:rsid w:val="0043735B"/>
    <w:rsid w:val="00440B13"/>
    <w:rsid w:val="00441D41"/>
    <w:rsid w:val="00441FD2"/>
    <w:rsid w:val="004429CB"/>
    <w:rsid w:val="00442B36"/>
    <w:rsid w:val="00443404"/>
    <w:rsid w:val="004437FD"/>
    <w:rsid w:val="00444298"/>
    <w:rsid w:val="0044482C"/>
    <w:rsid w:val="004448C7"/>
    <w:rsid w:val="0044596B"/>
    <w:rsid w:val="00447CDA"/>
    <w:rsid w:val="004508AE"/>
    <w:rsid w:val="00454066"/>
    <w:rsid w:val="00454902"/>
    <w:rsid w:val="00454D8A"/>
    <w:rsid w:val="00455E5E"/>
    <w:rsid w:val="0045612E"/>
    <w:rsid w:val="0045688D"/>
    <w:rsid w:val="004601D6"/>
    <w:rsid w:val="00461501"/>
    <w:rsid w:val="00462BA6"/>
    <w:rsid w:val="00463429"/>
    <w:rsid w:val="00463B2D"/>
    <w:rsid w:val="00465A3B"/>
    <w:rsid w:val="00467ACC"/>
    <w:rsid w:val="00471905"/>
    <w:rsid w:val="004725B2"/>
    <w:rsid w:val="00472D7E"/>
    <w:rsid w:val="00476349"/>
    <w:rsid w:val="00480469"/>
    <w:rsid w:val="00481270"/>
    <w:rsid w:val="00483ADE"/>
    <w:rsid w:val="004859C2"/>
    <w:rsid w:val="00485AE5"/>
    <w:rsid w:val="0048777F"/>
    <w:rsid w:val="00493D38"/>
    <w:rsid w:val="0049448E"/>
    <w:rsid w:val="00494AF6"/>
    <w:rsid w:val="00495311"/>
    <w:rsid w:val="00495884"/>
    <w:rsid w:val="00495E5C"/>
    <w:rsid w:val="00496337"/>
    <w:rsid w:val="00496F3D"/>
    <w:rsid w:val="004A0E86"/>
    <w:rsid w:val="004A1C0F"/>
    <w:rsid w:val="004A3184"/>
    <w:rsid w:val="004A4EAD"/>
    <w:rsid w:val="004A75CB"/>
    <w:rsid w:val="004B0B93"/>
    <w:rsid w:val="004B0C09"/>
    <w:rsid w:val="004B0D18"/>
    <w:rsid w:val="004B230F"/>
    <w:rsid w:val="004B29EB"/>
    <w:rsid w:val="004B6EB6"/>
    <w:rsid w:val="004B7004"/>
    <w:rsid w:val="004B73DB"/>
    <w:rsid w:val="004B76F2"/>
    <w:rsid w:val="004C2D4A"/>
    <w:rsid w:val="004C33A1"/>
    <w:rsid w:val="004C39E9"/>
    <w:rsid w:val="004C3C10"/>
    <w:rsid w:val="004C3F0D"/>
    <w:rsid w:val="004C4106"/>
    <w:rsid w:val="004C578D"/>
    <w:rsid w:val="004C5E6D"/>
    <w:rsid w:val="004C62C9"/>
    <w:rsid w:val="004C6724"/>
    <w:rsid w:val="004C6D79"/>
    <w:rsid w:val="004C76BA"/>
    <w:rsid w:val="004D02D6"/>
    <w:rsid w:val="004D0602"/>
    <w:rsid w:val="004D062E"/>
    <w:rsid w:val="004D0FAD"/>
    <w:rsid w:val="004D23C2"/>
    <w:rsid w:val="004D41CD"/>
    <w:rsid w:val="004D6A21"/>
    <w:rsid w:val="004E1019"/>
    <w:rsid w:val="004E247A"/>
    <w:rsid w:val="004E371F"/>
    <w:rsid w:val="004E42B5"/>
    <w:rsid w:val="004E55AB"/>
    <w:rsid w:val="004E5F56"/>
    <w:rsid w:val="004E5F8F"/>
    <w:rsid w:val="004E6D46"/>
    <w:rsid w:val="004E7E35"/>
    <w:rsid w:val="004F1207"/>
    <w:rsid w:val="004F19FE"/>
    <w:rsid w:val="004F320F"/>
    <w:rsid w:val="004F3E81"/>
    <w:rsid w:val="004F3EE6"/>
    <w:rsid w:val="004F4480"/>
    <w:rsid w:val="004F4777"/>
    <w:rsid w:val="004F53F7"/>
    <w:rsid w:val="004F5A72"/>
    <w:rsid w:val="004F621A"/>
    <w:rsid w:val="004F6DC0"/>
    <w:rsid w:val="004F786A"/>
    <w:rsid w:val="004F7B5A"/>
    <w:rsid w:val="004F7BCF"/>
    <w:rsid w:val="00500AF8"/>
    <w:rsid w:val="00500EAD"/>
    <w:rsid w:val="00501D6A"/>
    <w:rsid w:val="005029E9"/>
    <w:rsid w:val="00503D3D"/>
    <w:rsid w:val="00503F5F"/>
    <w:rsid w:val="0050575A"/>
    <w:rsid w:val="00506557"/>
    <w:rsid w:val="00510ED9"/>
    <w:rsid w:val="00514B2A"/>
    <w:rsid w:val="00514F93"/>
    <w:rsid w:val="0051503A"/>
    <w:rsid w:val="00517A3B"/>
    <w:rsid w:val="00525232"/>
    <w:rsid w:val="005271C2"/>
    <w:rsid w:val="00527FD8"/>
    <w:rsid w:val="00530675"/>
    <w:rsid w:val="00530982"/>
    <w:rsid w:val="00531690"/>
    <w:rsid w:val="005319DF"/>
    <w:rsid w:val="00533A93"/>
    <w:rsid w:val="00533BEC"/>
    <w:rsid w:val="00534390"/>
    <w:rsid w:val="005346A8"/>
    <w:rsid w:val="005350A7"/>
    <w:rsid w:val="005368E3"/>
    <w:rsid w:val="00536EF6"/>
    <w:rsid w:val="00537E4D"/>
    <w:rsid w:val="005403C0"/>
    <w:rsid w:val="005406B5"/>
    <w:rsid w:val="00540AC0"/>
    <w:rsid w:val="00540C4C"/>
    <w:rsid w:val="00541106"/>
    <w:rsid w:val="00541440"/>
    <w:rsid w:val="0054470A"/>
    <w:rsid w:val="00546B5A"/>
    <w:rsid w:val="00546FC4"/>
    <w:rsid w:val="00550BFF"/>
    <w:rsid w:val="005529E1"/>
    <w:rsid w:val="00552DA2"/>
    <w:rsid w:val="00554128"/>
    <w:rsid w:val="005556DC"/>
    <w:rsid w:val="0055601B"/>
    <w:rsid w:val="00557130"/>
    <w:rsid w:val="00561583"/>
    <w:rsid w:val="00562879"/>
    <w:rsid w:val="00562C93"/>
    <w:rsid w:val="0056343D"/>
    <w:rsid w:val="005642C1"/>
    <w:rsid w:val="005644B3"/>
    <w:rsid w:val="005649BA"/>
    <w:rsid w:val="00564D46"/>
    <w:rsid w:val="00565398"/>
    <w:rsid w:val="005657DA"/>
    <w:rsid w:val="005669AC"/>
    <w:rsid w:val="00566ED8"/>
    <w:rsid w:val="00567114"/>
    <w:rsid w:val="00567E4F"/>
    <w:rsid w:val="0057025B"/>
    <w:rsid w:val="005713CD"/>
    <w:rsid w:val="00572147"/>
    <w:rsid w:val="0057311B"/>
    <w:rsid w:val="005732EC"/>
    <w:rsid w:val="0057332B"/>
    <w:rsid w:val="00575407"/>
    <w:rsid w:val="005801BC"/>
    <w:rsid w:val="00580FDC"/>
    <w:rsid w:val="0058165C"/>
    <w:rsid w:val="00582152"/>
    <w:rsid w:val="0058254A"/>
    <w:rsid w:val="00582E3E"/>
    <w:rsid w:val="005872A1"/>
    <w:rsid w:val="0059093D"/>
    <w:rsid w:val="00591597"/>
    <w:rsid w:val="005941F8"/>
    <w:rsid w:val="00595434"/>
    <w:rsid w:val="005A0844"/>
    <w:rsid w:val="005A11E9"/>
    <w:rsid w:val="005A14EF"/>
    <w:rsid w:val="005A2F38"/>
    <w:rsid w:val="005A34CE"/>
    <w:rsid w:val="005A3EBE"/>
    <w:rsid w:val="005A57B1"/>
    <w:rsid w:val="005A72E2"/>
    <w:rsid w:val="005A7C07"/>
    <w:rsid w:val="005B0261"/>
    <w:rsid w:val="005B1493"/>
    <w:rsid w:val="005B1D02"/>
    <w:rsid w:val="005B22BC"/>
    <w:rsid w:val="005B2AAC"/>
    <w:rsid w:val="005B3F6D"/>
    <w:rsid w:val="005B50B3"/>
    <w:rsid w:val="005B5442"/>
    <w:rsid w:val="005B61F8"/>
    <w:rsid w:val="005C3761"/>
    <w:rsid w:val="005C43A2"/>
    <w:rsid w:val="005C49BB"/>
    <w:rsid w:val="005C50CD"/>
    <w:rsid w:val="005C6973"/>
    <w:rsid w:val="005C72BE"/>
    <w:rsid w:val="005C76C1"/>
    <w:rsid w:val="005C77DB"/>
    <w:rsid w:val="005D09B2"/>
    <w:rsid w:val="005D0D4D"/>
    <w:rsid w:val="005D1A78"/>
    <w:rsid w:val="005D421D"/>
    <w:rsid w:val="005D48F4"/>
    <w:rsid w:val="005D511C"/>
    <w:rsid w:val="005E0E4D"/>
    <w:rsid w:val="005E2652"/>
    <w:rsid w:val="005E26D6"/>
    <w:rsid w:val="005E5C2A"/>
    <w:rsid w:val="005F0909"/>
    <w:rsid w:val="005F300B"/>
    <w:rsid w:val="005F707D"/>
    <w:rsid w:val="00600437"/>
    <w:rsid w:val="00600F97"/>
    <w:rsid w:val="006013E9"/>
    <w:rsid w:val="0060171D"/>
    <w:rsid w:val="0060210C"/>
    <w:rsid w:val="00604876"/>
    <w:rsid w:val="006057A6"/>
    <w:rsid w:val="0060690C"/>
    <w:rsid w:val="00607148"/>
    <w:rsid w:val="006074CC"/>
    <w:rsid w:val="00607C2F"/>
    <w:rsid w:val="00607D8F"/>
    <w:rsid w:val="00612DA8"/>
    <w:rsid w:val="00613B67"/>
    <w:rsid w:val="006154D4"/>
    <w:rsid w:val="006168A7"/>
    <w:rsid w:val="00622C1F"/>
    <w:rsid w:val="00623C4A"/>
    <w:rsid w:val="006255CF"/>
    <w:rsid w:val="00626039"/>
    <w:rsid w:val="00626214"/>
    <w:rsid w:val="0062784C"/>
    <w:rsid w:val="0063023F"/>
    <w:rsid w:val="00631C73"/>
    <w:rsid w:val="0063208F"/>
    <w:rsid w:val="006327D0"/>
    <w:rsid w:val="00633021"/>
    <w:rsid w:val="00634C19"/>
    <w:rsid w:val="006359F1"/>
    <w:rsid w:val="00637946"/>
    <w:rsid w:val="00640564"/>
    <w:rsid w:val="00640B71"/>
    <w:rsid w:val="006413D0"/>
    <w:rsid w:val="00641A98"/>
    <w:rsid w:val="0064337F"/>
    <w:rsid w:val="006435A9"/>
    <w:rsid w:val="00643AA3"/>
    <w:rsid w:val="006447E0"/>
    <w:rsid w:val="00644F63"/>
    <w:rsid w:val="006465AA"/>
    <w:rsid w:val="006478ED"/>
    <w:rsid w:val="0065113B"/>
    <w:rsid w:val="00654DF1"/>
    <w:rsid w:val="0065618D"/>
    <w:rsid w:val="006563C0"/>
    <w:rsid w:val="00656860"/>
    <w:rsid w:val="00656CAC"/>
    <w:rsid w:val="0066074D"/>
    <w:rsid w:val="0066444A"/>
    <w:rsid w:val="00665809"/>
    <w:rsid w:val="006661F5"/>
    <w:rsid w:val="00666830"/>
    <w:rsid w:val="006709FE"/>
    <w:rsid w:val="00671473"/>
    <w:rsid w:val="00671553"/>
    <w:rsid w:val="0067358E"/>
    <w:rsid w:val="006765B7"/>
    <w:rsid w:val="00676DD8"/>
    <w:rsid w:val="00677A6E"/>
    <w:rsid w:val="006800E5"/>
    <w:rsid w:val="00680873"/>
    <w:rsid w:val="00681B9A"/>
    <w:rsid w:val="006828E7"/>
    <w:rsid w:val="006842F1"/>
    <w:rsid w:val="006843DD"/>
    <w:rsid w:val="00684D91"/>
    <w:rsid w:val="00690161"/>
    <w:rsid w:val="0069023E"/>
    <w:rsid w:val="0069085C"/>
    <w:rsid w:val="006912CD"/>
    <w:rsid w:val="0069218D"/>
    <w:rsid w:val="006927B5"/>
    <w:rsid w:val="006929C1"/>
    <w:rsid w:val="00693175"/>
    <w:rsid w:val="00694309"/>
    <w:rsid w:val="006943C3"/>
    <w:rsid w:val="00694650"/>
    <w:rsid w:val="00695D7C"/>
    <w:rsid w:val="00697128"/>
    <w:rsid w:val="006976F7"/>
    <w:rsid w:val="006A09F7"/>
    <w:rsid w:val="006A1332"/>
    <w:rsid w:val="006A210A"/>
    <w:rsid w:val="006A247F"/>
    <w:rsid w:val="006A39B5"/>
    <w:rsid w:val="006A5D94"/>
    <w:rsid w:val="006A61D7"/>
    <w:rsid w:val="006A6248"/>
    <w:rsid w:val="006A69F8"/>
    <w:rsid w:val="006A714D"/>
    <w:rsid w:val="006B0718"/>
    <w:rsid w:val="006B0CF0"/>
    <w:rsid w:val="006B0D0C"/>
    <w:rsid w:val="006B20B2"/>
    <w:rsid w:val="006B255B"/>
    <w:rsid w:val="006B3593"/>
    <w:rsid w:val="006B5541"/>
    <w:rsid w:val="006B5D48"/>
    <w:rsid w:val="006C0231"/>
    <w:rsid w:val="006C3A89"/>
    <w:rsid w:val="006C4E78"/>
    <w:rsid w:val="006C5030"/>
    <w:rsid w:val="006C59D4"/>
    <w:rsid w:val="006C7641"/>
    <w:rsid w:val="006C788E"/>
    <w:rsid w:val="006D0450"/>
    <w:rsid w:val="006D04F1"/>
    <w:rsid w:val="006D13B1"/>
    <w:rsid w:val="006D1A36"/>
    <w:rsid w:val="006D2F73"/>
    <w:rsid w:val="006D3165"/>
    <w:rsid w:val="006D4BF1"/>
    <w:rsid w:val="006D4D6B"/>
    <w:rsid w:val="006D5272"/>
    <w:rsid w:val="006D6D0E"/>
    <w:rsid w:val="006E0D88"/>
    <w:rsid w:val="006E1115"/>
    <w:rsid w:val="006E1A72"/>
    <w:rsid w:val="006E1BF1"/>
    <w:rsid w:val="006E32CF"/>
    <w:rsid w:val="006E430C"/>
    <w:rsid w:val="006E4AB9"/>
    <w:rsid w:val="006F0C3D"/>
    <w:rsid w:val="006F29D9"/>
    <w:rsid w:val="006F4BA3"/>
    <w:rsid w:val="006F72C2"/>
    <w:rsid w:val="00702187"/>
    <w:rsid w:val="00704D41"/>
    <w:rsid w:val="00705C97"/>
    <w:rsid w:val="00710A96"/>
    <w:rsid w:val="00712548"/>
    <w:rsid w:val="007135B6"/>
    <w:rsid w:val="0071548F"/>
    <w:rsid w:val="00715767"/>
    <w:rsid w:val="00722CF1"/>
    <w:rsid w:val="00723CD3"/>
    <w:rsid w:val="0072539D"/>
    <w:rsid w:val="00725E1E"/>
    <w:rsid w:val="00727A1D"/>
    <w:rsid w:val="00730823"/>
    <w:rsid w:val="0073291A"/>
    <w:rsid w:val="00733768"/>
    <w:rsid w:val="00735B2B"/>
    <w:rsid w:val="0073657A"/>
    <w:rsid w:val="007371EA"/>
    <w:rsid w:val="00737424"/>
    <w:rsid w:val="007378C0"/>
    <w:rsid w:val="00737D89"/>
    <w:rsid w:val="00741514"/>
    <w:rsid w:val="00743DD9"/>
    <w:rsid w:val="00747E0E"/>
    <w:rsid w:val="00751845"/>
    <w:rsid w:val="007539C3"/>
    <w:rsid w:val="00753F2D"/>
    <w:rsid w:val="00755F86"/>
    <w:rsid w:val="007603C9"/>
    <w:rsid w:val="00760FEB"/>
    <w:rsid w:val="00763103"/>
    <w:rsid w:val="00765F00"/>
    <w:rsid w:val="00766C08"/>
    <w:rsid w:val="00771E74"/>
    <w:rsid w:val="00772D0E"/>
    <w:rsid w:val="00773509"/>
    <w:rsid w:val="00773608"/>
    <w:rsid w:val="007740D1"/>
    <w:rsid w:val="00775555"/>
    <w:rsid w:val="00775866"/>
    <w:rsid w:val="00776A79"/>
    <w:rsid w:val="00783249"/>
    <w:rsid w:val="00783362"/>
    <w:rsid w:val="007836CC"/>
    <w:rsid w:val="00786FE8"/>
    <w:rsid w:val="00790995"/>
    <w:rsid w:val="00790B00"/>
    <w:rsid w:val="0079117E"/>
    <w:rsid w:val="0079144E"/>
    <w:rsid w:val="00791F37"/>
    <w:rsid w:val="00793360"/>
    <w:rsid w:val="00793870"/>
    <w:rsid w:val="00793D08"/>
    <w:rsid w:val="00795849"/>
    <w:rsid w:val="00795C3A"/>
    <w:rsid w:val="007960DF"/>
    <w:rsid w:val="00797E70"/>
    <w:rsid w:val="007A03E5"/>
    <w:rsid w:val="007A0CBF"/>
    <w:rsid w:val="007A3C5E"/>
    <w:rsid w:val="007A5646"/>
    <w:rsid w:val="007A5E35"/>
    <w:rsid w:val="007A5F80"/>
    <w:rsid w:val="007A7324"/>
    <w:rsid w:val="007A7D76"/>
    <w:rsid w:val="007B0CC1"/>
    <w:rsid w:val="007B14C4"/>
    <w:rsid w:val="007B1A9F"/>
    <w:rsid w:val="007B2590"/>
    <w:rsid w:val="007B32A3"/>
    <w:rsid w:val="007B65C9"/>
    <w:rsid w:val="007C1752"/>
    <w:rsid w:val="007C1B37"/>
    <w:rsid w:val="007C218C"/>
    <w:rsid w:val="007C6B22"/>
    <w:rsid w:val="007C6F1E"/>
    <w:rsid w:val="007D0FDD"/>
    <w:rsid w:val="007D1F59"/>
    <w:rsid w:val="007D45F4"/>
    <w:rsid w:val="007D7671"/>
    <w:rsid w:val="007E07A5"/>
    <w:rsid w:val="007E0889"/>
    <w:rsid w:val="007E144F"/>
    <w:rsid w:val="007E23D2"/>
    <w:rsid w:val="007E2FFC"/>
    <w:rsid w:val="007E7BDF"/>
    <w:rsid w:val="007F24EE"/>
    <w:rsid w:val="007F28A0"/>
    <w:rsid w:val="007F509A"/>
    <w:rsid w:val="007F6DD1"/>
    <w:rsid w:val="007F7FED"/>
    <w:rsid w:val="00800DA9"/>
    <w:rsid w:val="0080118B"/>
    <w:rsid w:val="00801D89"/>
    <w:rsid w:val="008020DB"/>
    <w:rsid w:val="008026DB"/>
    <w:rsid w:val="008027FC"/>
    <w:rsid w:val="00804135"/>
    <w:rsid w:val="00805783"/>
    <w:rsid w:val="008057B8"/>
    <w:rsid w:val="008073CE"/>
    <w:rsid w:val="00807C97"/>
    <w:rsid w:val="008103BB"/>
    <w:rsid w:val="008116EE"/>
    <w:rsid w:val="008117D0"/>
    <w:rsid w:val="00812675"/>
    <w:rsid w:val="00815D5D"/>
    <w:rsid w:val="00817442"/>
    <w:rsid w:val="00817E44"/>
    <w:rsid w:val="00820DA3"/>
    <w:rsid w:val="008215B5"/>
    <w:rsid w:val="00821A7F"/>
    <w:rsid w:val="008234EE"/>
    <w:rsid w:val="0082570C"/>
    <w:rsid w:val="008308F3"/>
    <w:rsid w:val="00832788"/>
    <w:rsid w:val="00832BB8"/>
    <w:rsid w:val="00833E11"/>
    <w:rsid w:val="00833FC6"/>
    <w:rsid w:val="008374AB"/>
    <w:rsid w:val="008404BE"/>
    <w:rsid w:val="00841502"/>
    <w:rsid w:val="0084187E"/>
    <w:rsid w:val="00841CA6"/>
    <w:rsid w:val="008424A8"/>
    <w:rsid w:val="00842AB9"/>
    <w:rsid w:val="008435EC"/>
    <w:rsid w:val="008438F7"/>
    <w:rsid w:val="0084671A"/>
    <w:rsid w:val="00850EE4"/>
    <w:rsid w:val="00851ED8"/>
    <w:rsid w:val="008528C1"/>
    <w:rsid w:val="00854AC6"/>
    <w:rsid w:val="0085584B"/>
    <w:rsid w:val="00856E86"/>
    <w:rsid w:val="008605C2"/>
    <w:rsid w:val="00860623"/>
    <w:rsid w:val="00862E7F"/>
    <w:rsid w:val="00862FBA"/>
    <w:rsid w:val="008669DE"/>
    <w:rsid w:val="00866C4E"/>
    <w:rsid w:val="00867350"/>
    <w:rsid w:val="008708C7"/>
    <w:rsid w:val="00871718"/>
    <w:rsid w:val="00873DD0"/>
    <w:rsid w:val="008768C4"/>
    <w:rsid w:val="00881FC1"/>
    <w:rsid w:val="00882586"/>
    <w:rsid w:val="00882963"/>
    <w:rsid w:val="008833FA"/>
    <w:rsid w:val="00883D8C"/>
    <w:rsid w:val="00886B11"/>
    <w:rsid w:val="00886CEB"/>
    <w:rsid w:val="0088751B"/>
    <w:rsid w:val="0088787A"/>
    <w:rsid w:val="00887892"/>
    <w:rsid w:val="00890E42"/>
    <w:rsid w:val="00892A22"/>
    <w:rsid w:val="008934DF"/>
    <w:rsid w:val="00894FA8"/>
    <w:rsid w:val="0089719C"/>
    <w:rsid w:val="008A0B2B"/>
    <w:rsid w:val="008A0CFA"/>
    <w:rsid w:val="008A11E1"/>
    <w:rsid w:val="008A1493"/>
    <w:rsid w:val="008A32C9"/>
    <w:rsid w:val="008A3378"/>
    <w:rsid w:val="008A48F2"/>
    <w:rsid w:val="008A6F10"/>
    <w:rsid w:val="008B24B8"/>
    <w:rsid w:val="008B399C"/>
    <w:rsid w:val="008B45E1"/>
    <w:rsid w:val="008B590C"/>
    <w:rsid w:val="008B612B"/>
    <w:rsid w:val="008B61B5"/>
    <w:rsid w:val="008B7133"/>
    <w:rsid w:val="008B7870"/>
    <w:rsid w:val="008C0175"/>
    <w:rsid w:val="008C2083"/>
    <w:rsid w:val="008C3188"/>
    <w:rsid w:val="008C5178"/>
    <w:rsid w:val="008C719C"/>
    <w:rsid w:val="008D10F6"/>
    <w:rsid w:val="008D1C4F"/>
    <w:rsid w:val="008D29A1"/>
    <w:rsid w:val="008D3855"/>
    <w:rsid w:val="008D46D3"/>
    <w:rsid w:val="008D4B2A"/>
    <w:rsid w:val="008D5B2E"/>
    <w:rsid w:val="008D655E"/>
    <w:rsid w:val="008D7B7A"/>
    <w:rsid w:val="008E1F7E"/>
    <w:rsid w:val="008E243F"/>
    <w:rsid w:val="008E2722"/>
    <w:rsid w:val="008E2F61"/>
    <w:rsid w:val="008E5438"/>
    <w:rsid w:val="008F0D9D"/>
    <w:rsid w:val="008F48CB"/>
    <w:rsid w:val="008F499E"/>
    <w:rsid w:val="008F7C20"/>
    <w:rsid w:val="00902C4C"/>
    <w:rsid w:val="0090372C"/>
    <w:rsid w:val="009040D9"/>
    <w:rsid w:val="00904EE0"/>
    <w:rsid w:val="00905832"/>
    <w:rsid w:val="00906822"/>
    <w:rsid w:val="00906AA6"/>
    <w:rsid w:val="00910D9C"/>
    <w:rsid w:val="00911686"/>
    <w:rsid w:val="00911770"/>
    <w:rsid w:val="0091310F"/>
    <w:rsid w:val="00913CD9"/>
    <w:rsid w:val="00913F7E"/>
    <w:rsid w:val="00916070"/>
    <w:rsid w:val="00916542"/>
    <w:rsid w:val="0091676C"/>
    <w:rsid w:val="00921040"/>
    <w:rsid w:val="00921488"/>
    <w:rsid w:val="00921869"/>
    <w:rsid w:val="009233A2"/>
    <w:rsid w:val="009251D9"/>
    <w:rsid w:val="00926DFD"/>
    <w:rsid w:val="00931043"/>
    <w:rsid w:val="00932C7F"/>
    <w:rsid w:val="0093633F"/>
    <w:rsid w:val="00937368"/>
    <w:rsid w:val="00937E23"/>
    <w:rsid w:val="009405D6"/>
    <w:rsid w:val="00942B30"/>
    <w:rsid w:val="00943C3E"/>
    <w:rsid w:val="00944ECB"/>
    <w:rsid w:val="00945648"/>
    <w:rsid w:val="00945C82"/>
    <w:rsid w:val="009532A9"/>
    <w:rsid w:val="009562E3"/>
    <w:rsid w:val="0095670C"/>
    <w:rsid w:val="00960AC4"/>
    <w:rsid w:val="00960BB5"/>
    <w:rsid w:val="00960D8B"/>
    <w:rsid w:val="009645D8"/>
    <w:rsid w:val="00964898"/>
    <w:rsid w:val="00964FC5"/>
    <w:rsid w:val="00965282"/>
    <w:rsid w:val="00966CF5"/>
    <w:rsid w:val="00967E57"/>
    <w:rsid w:val="00970A67"/>
    <w:rsid w:val="0097194B"/>
    <w:rsid w:val="0097235E"/>
    <w:rsid w:val="00972EA7"/>
    <w:rsid w:val="00974BA6"/>
    <w:rsid w:val="009761AC"/>
    <w:rsid w:val="00986FC2"/>
    <w:rsid w:val="00987C3B"/>
    <w:rsid w:val="00990353"/>
    <w:rsid w:val="00990E40"/>
    <w:rsid w:val="00992398"/>
    <w:rsid w:val="009949BA"/>
    <w:rsid w:val="00994FF8"/>
    <w:rsid w:val="00995343"/>
    <w:rsid w:val="009971CB"/>
    <w:rsid w:val="009A0CB1"/>
    <w:rsid w:val="009A4B66"/>
    <w:rsid w:val="009A567A"/>
    <w:rsid w:val="009A571D"/>
    <w:rsid w:val="009B14FD"/>
    <w:rsid w:val="009B2C51"/>
    <w:rsid w:val="009B3EBB"/>
    <w:rsid w:val="009B43BC"/>
    <w:rsid w:val="009B4622"/>
    <w:rsid w:val="009B4A4E"/>
    <w:rsid w:val="009B544A"/>
    <w:rsid w:val="009C1FFE"/>
    <w:rsid w:val="009C28EE"/>
    <w:rsid w:val="009C2970"/>
    <w:rsid w:val="009C4918"/>
    <w:rsid w:val="009C4CEC"/>
    <w:rsid w:val="009C66B0"/>
    <w:rsid w:val="009D00C5"/>
    <w:rsid w:val="009D02C3"/>
    <w:rsid w:val="009D1518"/>
    <w:rsid w:val="009D2FB1"/>
    <w:rsid w:val="009D438A"/>
    <w:rsid w:val="009D4425"/>
    <w:rsid w:val="009D6DCB"/>
    <w:rsid w:val="009E038F"/>
    <w:rsid w:val="009E066A"/>
    <w:rsid w:val="009E0860"/>
    <w:rsid w:val="009E12B9"/>
    <w:rsid w:val="009E57D6"/>
    <w:rsid w:val="009E645D"/>
    <w:rsid w:val="009E7AC0"/>
    <w:rsid w:val="009F0873"/>
    <w:rsid w:val="009F0EF0"/>
    <w:rsid w:val="009F10F0"/>
    <w:rsid w:val="009F2073"/>
    <w:rsid w:val="009F220C"/>
    <w:rsid w:val="009F33A6"/>
    <w:rsid w:val="009F3D67"/>
    <w:rsid w:val="009F5BAE"/>
    <w:rsid w:val="009F5D4F"/>
    <w:rsid w:val="009F61A1"/>
    <w:rsid w:val="009F6B6D"/>
    <w:rsid w:val="009F7E87"/>
    <w:rsid w:val="009F7F49"/>
    <w:rsid w:val="00A007F2"/>
    <w:rsid w:val="00A0209A"/>
    <w:rsid w:val="00A030BA"/>
    <w:rsid w:val="00A0498E"/>
    <w:rsid w:val="00A058B9"/>
    <w:rsid w:val="00A0625A"/>
    <w:rsid w:val="00A07633"/>
    <w:rsid w:val="00A10D70"/>
    <w:rsid w:val="00A12083"/>
    <w:rsid w:val="00A121C0"/>
    <w:rsid w:val="00A13627"/>
    <w:rsid w:val="00A14FD2"/>
    <w:rsid w:val="00A15100"/>
    <w:rsid w:val="00A15A3F"/>
    <w:rsid w:val="00A165CE"/>
    <w:rsid w:val="00A174A7"/>
    <w:rsid w:val="00A21357"/>
    <w:rsid w:val="00A21CA8"/>
    <w:rsid w:val="00A21D56"/>
    <w:rsid w:val="00A22D2C"/>
    <w:rsid w:val="00A244F9"/>
    <w:rsid w:val="00A267D8"/>
    <w:rsid w:val="00A269A8"/>
    <w:rsid w:val="00A272C6"/>
    <w:rsid w:val="00A27566"/>
    <w:rsid w:val="00A27907"/>
    <w:rsid w:val="00A307B9"/>
    <w:rsid w:val="00A32408"/>
    <w:rsid w:val="00A339D5"/>
    <w:rsid w:val="00A34003"/>
    <w:rsid w:val="00A35A4A"/>
    <w:rsid w:val="00A40410"/>
    <w:rsid w:val="00A40ACE"/>
    <w:rsid w:val="00A40C00"/>
    <w:rsid w:val="00A449FE"/>
    <w:rsid w:val="00A45DCA"/>
    <w:rsid w:val="00A5198B"/>
    <w:rsid w:val="00A52BE3"/>
    <w:rsid w:val="00A5305D"/>
    <w:rsid w:val="00A534E8"/>
    <w:rsid w:val="00A54848"/>
    <w:rsid w:val="00A54EAF"/>
    <w:rsid w:val="00A56745"/>
    <w:rsid w:val="00A56899"/>
    <w:rsid w:val="00A5771C"/>
    <w:rsid w:val="00A57A09"/>
    <w:rsid w:val="00A57B71"/>
    <w:rsid w:val="00A57CC2"/>
    <w:rsid w:val="00A604D0"/>
    <w:rsid w:val="00A60CA5"/>
    <w:rsid w:val="00A62FE2"/>
    <w:rsid w:val="00A63BDF"/>
    <w:rsid w:val="00A642B8"/>
    <w:rsid w:val="00A64959"/>
    <w:rsid w:val="00A70EF8"/>
    <w:rsid w:val="00A7400C"/>
    <w:rsid w:val="00A756AF"/>
    <w:rsid w:val="00A761A6"/>
    <w:rsid w:val="00A76298"/>
    <w:rsid w:val="00A77D70"/>
    <w:rsid w:val="00A82199"/>
    <w:rsid w:val="00A83C4D"/>
    <w:rsid w:val="00A83D9F"/>
    <w:rsid w:val="00A84F09"/>
    <w:rsid w:val="00A87529"/>
    <w:rsid w:val="00A91C47"/>
    <w:rsid w:val="00A92B37"/>
    <w:rsid w:val="00A9343A"/>
    <w:rsid w:val="00A93632"/>
    <w:rsid w:val="00A97504"/>
    <w:rsid w:val="00A9794B"/>
    <w:rsid w:val="00AA03AE"/>
    <w:rsid w:val="00AA1895"/>
    <w:rsid w:val="00AA74B7"/>
    <w:rsid w:val="00AA7560"/>
    <w:rsid w:val="00AB1E2A"/>
    <w:rsid w:val="00AB3161"/>
    <w:rsid w:val="00AB399C"/>
    <w:rsid w:val="00AB4799"/>
    <w:rsid w:val="00AC01EA"/>
    <w:rsid w:val="00AC2040"/>
    <w:rsid w:val="00AC2EEB"/>
    <w:rsid w:val="00AC3188"/>
    <w:rsid w:val="00AC7885"/>
    <w:rsid w:val="00AD24D9"/>
    <w:rsid w:val="00AD27E5"/>
    <w:rsid w:val="00AD3C21"/>
    <w:rsid w:val="00AD4B5A"/>
    <w:rsid w:val="00AD4D61"/>
    <w:rsid w:val="00AE00FD"/>
    <w:rsid w:val="00AE0E59"/>
    <w:rsid w:val="00AE3BC7"/>
    <w:rsid w:val="00AE4935"/>
    <w:rsid w:val="00AE4C21"/>
    <w:rsid w:val="00AE55FF"/>
    <w:rsid w:val="00AE5A74"/>
    <w:rsid w:val="00AE67D8"/>
    <w:rsid w:val="00AE6DDE"/>
    <w:rsid w:val="00AE7C3B"/>
    <w:rsid w:val="00AF135E"/>
    <w:rsid w:val="00AF230E"/>
    <w:rsid w:val="00AF2D76"/>
    <w:rsid w:val="00AF413D"/>
    <w:rsid w:val="00AF47BB"/>
    <w:rsid w:val="00AF4AB9"/>
    <w:rsid w:val="00AF5649"/>
    <w:rsid w:val="00AF6EE6"/>
    <w:rsid w:val="00AF79B6"/>
    <w:rsid w:val="00AF7B15"/>
    <w:rsid w:val="00B039EE"/>
    <w:rsid w:val="00B0429F"/>
    <w:rsid w:val="00B046DC"/>
    <w:rsid w:val="00B0664D"/>
    <w:rsid w:val="00B074EE"/>
    <w:rsid w:val="00B07B22"/>
    <w:rsid w:val="00B10D83"/>
    <w:rsid w:val="00B12FD1"/>
    <w:rsid w:val="00B157DC"/>
    <w:rsid w:val="00B16183"/>
    <w:rsid w:val="00B172A6"/>
    <w:rsid w:val="00B2022D"/>
    <w:rsid w:val="00B21A78"/>
    <w:rsid w:val="00B234E3"/>
    <w:rsid w:val="00B235D2"/>
    <w:rsid w:val="00B240FD"/>
    <w:rsid w:val="00B2746F"/>
    <w:rsid w:val="00B27CFD"/>
    <w:rsid w:val="00B300C5"/>
    <w:rsid w:val="00B30B5A"/>
    <w:rsid w:val="00B30C25"/>
    <w:rsid w:val="00B32E50"/>
    <w:rsid w:val="00B33011"/>
    <w:rsid w:val="00B3646B"/>
    <w:rsid w:val="00B37EBD"/>
    <w:rsid w:val="00B4008D"/>
    <w:rsid w:val="00B42177"/>
    <w:rsid w:val="00B47324"/>
    <w:rsid w:val="00B52A6D"/>
    <w:rsid w:val="00B52D09"/>
    <w:rsid w:val="00B53633"/>
    <w:rsid w:val="00B53766"/>
    <w:rsid w:val="00B55AE7"/>
    <w:rsid w:val="00B56298"/>
    <w:rsid w:val="00B56D7E"/>
    <w:rsid w:val="00B57776"/>
    <w:rsid w:val="00B57AFA"/>
    <w:rsid w:val="00B62928"/>
    <w:rsid w:val="00B643BA"/>
    <w:rsid w:val="00B657FF"/>
    <w:rsid w:val="00B65A7A"/>
    <w:rsid w:val="00B65F24"/>
    <w:rsid w:val="00B660DD"/>
    <w:rsid w:val="00B666D2"/>
    <w:rsid w:val="00B66D83"/>
    <w:rsid w:val="00B70A76"/>
    <w:rsid w:val="00B722DB"/>
    <w:rsid w:val="00B723E0"/>
    <w:rsid w:val="00B741D9"/>
    <w:rsid w:val="00B76657"/>
    <w:rsid w:val="00B802D3"/>
    <w:rsid w:val="00B811A7"/>
    <w:rsid w:val="00B87270"/>
    <w:rsid w:val="00B901EC"/>
    <w:rsid w:val="00B9073C"/>
    <w:rsid w:val="00B9102F"/>
    <w:rsid w:val="00B92002"/>
    <w:rsid w:val="00B9254A"/>
    <w:rsid w:val="00B93A65"/>
    <w:rsid w:val="00B95242"/>
    <w:rsid w:val="00BA1C67"/>
    <w:rsid w:val="00BA1DCB"/>
    <w:rsid w:val="00BA2409"/>
    <w:rsid w:val="00BA307B"/>
    <w:rsid w:val="00BA3114"/>
    <w:rsid w:val="00BA3DCA"/>
    <w:rsid w:val="00BA5A61"/>
    <w:rsid w:val="00BA7315"/>
    <w:rsid w:val="00BA758C"/>
    <w:rsid w:val="00BB26BE"/>
    <w:rsid w:val="00BB2D39"/>
    <w:rsid w:val="00BB301F"/>
    <w:rsid w:val="00BB33EF"/>
    <w:rsid w:val="00BB34E8"/>
    <w:rsid w:val="00BB3FF7"/>
    <w:rsid w:val="00BB4074"/>
    <w:rsid w:val="00BB425F"/>
    <w:rsid w:val="00BB453F"/>
    <w:rsid w:val="00BB5B0B"/>
    <w:rsid w:val="00BB5C28"/>
    <w:rsid w:val="00BB62B5"/>
    <w:rsid w:val="00BB760B"/>
    <w:rsid w:val="00BC1739"/>
    <w:rsid w:val="00BC175C"/>
    <w:rsid w:val="00BC1B5F"/>
    <w:rsid w:val="00BC1E67"/>
    <w:rsid w:val="00BC37A2"/>
    <w:rsid w:val="00BD155A"/>
    <w:rsid w:val="00BD4047"/>
    <w:rsid w:val="00BD51A1"/>
    <w:rsid w:val="00BD6310"/>
    <w:rsid w:val="00BE057C"/>
    <w:rsid w:val="00BE123A"/>
    <w:rsid w:val="00BE2460"/>
    <w:rsid w:val="00BE374D"/>
    <w:rsid w:val="00BE541E"/>
    <w:rsid w:val="00BE69F4"/>
    <w:rsid w:val="00BE7222"/>
    <w:rsid w:val="00BE74CD"/>
    <w:rsid w:val="00BE7F91"/>
    <w:rsid w:val="00BE7FB2"/>
    <w:rsid w:val="00BF0982"/>
    <w:rsid w:val="00BF39D8"/>
    <w:rsid w:val="00BF56FF"/>
    <w:rsid w:val="00C0298C"/>
    <w:rsid w:val="00C042DE"/>
    <w:rsid w:val="00C05F11"/>
    <w:rsid w:val="00C106FB"/>
    <w:rsid w:val="00C107B5"/>
    <w:rsid w:val="00C17383"/>
    <w:rsid w:val="00C17654"/>
    <w:rsid w:val="00C20435"/>
    <w:rsid w:val="00C21C3F"/>
    <w:rsid w:val="00C2213E"/>
    <w:rsid w:val="00C2368C"/>
    <w:rsid w:val="00C24717"/>
    <w:rsid w:val="00C2629E"/>
    <w:rsid w:val="00C312A3"/>
    <w:rsid w:val="00C31B7C"/>
    <w:rsid w:val="00C340DA"/>
    <w:rsid w:val="00C3496C"/>
    <w:rsid w:val="00C35402"/>
    <w:rsid w:val="00C36682"/>
    <w:rsid w:val="00C373EF"/>
    <w:rsid w:val="00C3763A"/>
    <w:rsid w:val="00C408E8"/>
    <w:rsid w:val="00C40B78"/>
    <w:rsid w:val="00C43319"/>
    <w:rsid w:val="00C452D1"/>
    <w:rsid w:val="00C4665B"/>
    <w:rsid w:val="00C46968"/>
    <w:rsid w:val="00C50197"/>
    <w:rsid w:val="00C5130E"/>
    <w:rsid w:val="00C51591"/>
    <w:rsid w:val="00C52646"/>
    <w:rsid w:val="00C527FF"/>
    <w:rsid w:val="00C52E96"/>
    <w:rsid w:val="00C53014"/>
    <w:rsid w:val="00C53171"/>
    <w:rsid w:val="00C5629C"/>
    <w:rsid w:val="00C56A22"/>
    <w:rsid w:val="00C57B1C"/>
    <w:rsid w:val="00C60D4A"/>
    <w:rsid w:val="00C6154F"/>
    <w:rsid w:val="00C61B3F"/>
    <w:rsid w:val="00C61CF1"/>
    <w:rsid w:val="00C62232"/>
    <w:rsid w:val="00C63D9B"/>
    <w:rsid w:val="00C64714"/>
    <w:rsid w:val="00C64A7D"/>
    <w:rsid w:val="00C64AFC"/>
    <w:rsid w:val="00C650C3"/>
    <w:rsid w:val="00C653AB"/>
    <w:rsid w:val="00C67390"/>
    <w:rsid w:val="00C67C7D"/>
    <w:rsid w:val="00C701C1"/>
    <w:rsid w:val="00C70CEB"/>
    <w:rsid w:val="00C7210B"/>
    <w:rsid w:val="00C7265C"/>
    <w:rsid w:val="00C749F2"/>
    <w:rsid w:val="00C76880"/>
    <w:rsid w:val="00C771D1"/>
    <w:rsid w:val="00C775C7"/>
    <w:rsid w:val="00C77F84"/>
    <w:rsid w:val="00C80DD1"/>
    <w:rsid w:val="00C8143A"/>
    <w:rsid w:val="00C858D1"/>
    <w:rsid w:val="00C94EBC"/>
    <w:rsid w:val="00C9500D"/>
    <w:rsid w:val="00C95B9F"/>
    <w:rsid w:val="00C9650F"/>
    <w:rsid w:val="00C9695C"/>
    <w:rsid w:val="00C96DD4"/>
    <w:rsid w:val="00C977E3"/>
    <w:rsid w:val="00CA0D57"/>
    <w:rsid w:val="00CA10D3"/>
    <w:rsid w:val="00CA1E22"/>
    <w:rsid w:val="00CA4C47"/>
    <w:rsid w:val="00CA59BE"/>
    <w:rsid w:val="00CA5E3D"/>
    <w:rsid w:val="00CB0205"/>
    <w:rsid w:val="00CB0A5E"/>
    <w:rsid w:val="00CB15C4"/>
    <w:rsid w:val="00CB3EF0"/>
    <w:rsid w:val="00CB3F9C"/>
    <w:rsid w:val="00CB4A21"/>
    <w:rsid w:val="00CB59E9"/>
    <w:rsid w:val="00CB74C8"/>
    <w:rsid w:val="00CC0CD5"/>
    <w:rsid w:val="00CC2104"/>
    <w:rsid w:val="00CC22CE"/>
    <w:rsid w:val="00CC3173"/>
    <w:rsid w:val="00CC610C"/>
    <w:rsid w:val="00CD2198"/>
    <w:rsid w:val="00CD2EA8"/>
    <w:rsid w:val="00CD410A"/>
    <w:rsid w:val="00CD4F5E"/>
    <w:rsid w:val="00CD648F"/>
    <w:rsid w:val="00CD7AE2"/>
    <w:rsid w:val="00CE11D0"/>
    <w:rsid w:val="00CE186C"/>
    <w:rsid w:val="00CE1A9F"/>
    <w:rsid w:val="00CE2006"/>
    <w:rsid w:val="00CE53AD"/>
    <w:rsid w:val="00CE551F"/>
    <w:rsid w:val="00CE7155"/>
    <w:rsid w:val="00CE7BE8"/>
    <w:rsid w:val="00CF0880"/>
    <w:rsid w:val="00CF0CC1"/>
    <w:rsid w:val="00CF35B1"/>
    <w:rsid w:val="00CF5E87"/>
    <w:rsid w:val="00D02544"/>
    <w:rsid w:val="00D0283F"/>
    <w:rsid w:val="00D0477D"/>
    <w:rsid w:val="00D075C6"/>
    <w:rsid w:val="00D1028C"/>
    <w:rsid w:val="00D1115B"/>
    <w:rsid w:val="00D12051"/>
    <w:rsid w:val="00D12884"/>
    <w:rsid w:val="00D12A51"/>
    <w:rsid w:val="00D13086"/>
    <w:rsid w:val="00D131A6"/>
    <w:rsid w:val="00D157DC"/>
    <w:rsid w:val="00D174E7"/>
    <w:rsid w:val="00D176EC"/>
    <w:rsid w:val="00D17B08"/>
    <w:rsid w:val="00D203A0"/>
    <w:rsid w:val="00D215EC"/>
    <w:rsid w:val="00D21856"/>
    <w:rsid w:val="00D22E96"/>
    <w:rsid w:val="00D231F4"/>
    <w:rsid w:val="00D23F8E"/>
    <w:rsid w:val="00D248D7"/>
    <w:rsid w:val="00D25BBF"/>
    <w:rsid w:val="00D26489"/>
    <w:rsid w:val="00D266C5"/>
    <w:rsid w:val="00D30CB1"/>
    <w:rsid w:val="00D315E1"/>
    <w:rsid w:val="00D32B97"/>
    <w:rsid w:val="00D32CF1"/>
    <w:rsid w:val="00D35400"/>
    <w:rsid w:val="00D35E23"/>
    <w:rsid w:val="00D3750F"/>
    <w:rsid w:val="00D401C9"/>
    <w:rsid w:val="00D40A8C"/>
    <w:rsid w:val="00D41FAC"/>
    <w:rsid w:val="00D43E27"/>
    <w:rsid w:val="00D44362"/>
    <w:rsid w:val="00D469FD"/>
    <w:rsid w:val="00D47336"/>
    <w:rsid w:val="00D47DF9"/>
    <w:rsid w:val="00D50B77"/>
    <w:rsid w:val="00D50CC9"/>
    <w:rsid w:val="00D52006"/>
    <w:rsid w:val="00D527D8"/>
    <w:rsid w:val="00D53F80"/>
    <w:rsid w:val="00D54508"/>
    <w:rsid w:val="00D54F19"/>
    <w:rsid w:val="00D55FF6"/>
    <w:rsid w:val="00D57D13"/>
    <w:rsid w:val="00D600E6"/>
    <w:rsid w:val="00D60406"/>
    <w:rsid w:val="00D6050D"/>
    <w:rsid w:val="00D62B3E"/>
    <w:rsid w:val="00D662F4"/>
    <w:rsid w:val="00D67182"/>
    <w:rsid w:val="00D673F5"/>
    <w:rsid w:val="00D67AB9"/>
    <w:rsid w:val="00D730D0"/>
    <w:rsid w:val="00D742BA"/>
    <w:rsid w:val="00D7633F"/>
    <w:rsid w:val="00D766D5"/>
    <w:rsid w:val="00D76A12"/>
    <w:rsid w:val="00D77294"/>
    <w:rsid w:val="00D778CF"/>
    <w:rsid w:val="00D812F9"/>
    <w:rsid w:val="00D8315C"/>
    <w:rsid w:val="00D83632"/>
    <w:rsid w:val="00D83CE0"/>
    <w:rsid w:val="00D83D22"/>
    <w:rsid w:val="00D83E5B"/>
    <w:rsid w:val="00D843AC"/>
    <w:rsid w:val="00D86895"/>
    <w:rsid w:val="00D878C4"/>
    <w:rsid w:val="00D87A1C"/>
    <w:rsid w:val="00D90285"/>
    <w:rsid w:val="00D90C7C"/>
    <w:rsid w:val="00D91E1A"/>
    <w:rsid w:val="00D92541"/>
    <w:rsid w:val="00D947D0"/>
    <w:rsid w:val="00D97CB7"/>
    <w:rsid w:val="00D97F0F"/>
    <w:rsid w:val="00DA04BA"/>
    <w:rsid w:val="00DA0ECE"/>
    <w:rsid w:val="00DA2B4E"/>
    <w:rsid w:val="00DA5556"/>
    <w:rsid w:val="00DA6478"/>
    <w:rsid w:val="00DA6F93"/>
    <w:rsid w:val="00DB255D"/>
    <w:rsid w:val="00DB2ADE"/>
    <w:rsid w:val="00DB36AF"/>
    <w:rsid w:val="00DB47EE"/>
    <w:rsid w:val="00DB4DB1"/>
    <w:rsid w:val="00DC0878"/>
    <w:rsid w:val="00DC39AB"/>
    <w:rsid w:val="00DC5106"/>
    <w:rsid w:val="00DC61A6"/>
    <w:rsid w:val="00DC6305"/>
    <w:rsid w:val="00DD1760"/>
    <w:rsid w:val="00DD2B61"/>
    <w:rsid w:val="00DD3018"/>
    <w:rsid w:val="00DD3D65"/>
    <w:rsid w:val="00DD44FF"/>
    <w:rsid w:val="00DD5029"/>
    <w:rsid w:val="00DD5124"/>
    <w:rsid w:val="00DD6A04"/>
    <w:rsid w:val="00DD6C38"/>
    <w:rsid w:val="00DD6CCF"/>
    <w:rsid w:val="00DD7695"/>
    <w:rsid w:val="00DE0C9B"/>
    <w:rsid w:val="00DE0E47"/>
    <w:rsid w:val="00DE4698"/>
    <w:rsid w:val="00DE6029"/>
    <w:rsid w:val="00DF1146"/>
    <w:rsid w:val="00DF1BF0"/>
    <w:rsid w:val="00DF20BC"/>
    <w:rsid w:val="00DF4232"/>
    <w:rsid w:val="00DF72FE"/>
    <w:rsid w:val="00E002C9"/>
    <w:rsid w:val="00E003F1"/>
    <w:rsid w:val="00E00F90"/>
    <w:rsid w:val="00E00FBC"/>
    <w:rsid w:val="00E01632"/>
    <w:rsid w:val="00E01F52"/>
    <w:rsid w:val="00E034C6"/>
    <w:rsid w:val="00E03767"/>
    <w:rsid w:val="00E03E1E"/>
    <w:rsid w:val="00E0481A"/>
    <w:rsid w:val="00E05026"/>
    <w:rsid w:val="00E05B21"/>
    <w:rsid w:val="00E06074"/>
    <w:rsid w:val="00E060E4"/>
    <w:rsid w:val="00E060EA"/>
    <w:rsid w:val="00E069F1"/>
    <w:rsid w:val="00E10C29"/>
    <w:rsid w:val="00E10C41"/>
    <w:rsid w:val="00E110E8"/>
    <w:rsid w:val="00E120DD"/>
    <w:rsid w:val="00E124C2"/>
    <w:rsid w:val="00E13811"/>
    <w:rsid w:val="00E13E5F"/>
    <w:rsid w:val="00E165F5"/>
    <w:rsid w:val="00E16B38"/>
    <w:rsid w:val="00E17F65"/>
    <w:rsid w:val="00E2057A"/>
    <w:rsid w:val="00E20CE8"/>
    <w:rsid w:val="00E24D53"/>
    <w:rsid w:val="00E26644"/>
    <w:rsid w:val="00E2771C"/>
    <w:rsid w:val="00E27B52"/>
    <w:rsid w:val="00E30165"/>
    <w:rsid w:val="00E3118D"/>
    <w:rsid w:val="00E32B83"/>
    <w:rsid w:val="00E33C65"/>
    <w:rsid w:val="00E421D5"/>
    <w:rsid w:val="00E45CEF"/>
    <w:rsid w:val="00E463B0"/>
    <w:rsid w:val="00E475AC"/>
    <w:rsid w:val="00E50C47"/>
    <w:rsid w:val="00E51A39"/>
    <w:rsid w:val="00E51E59"/>
    <w:rsid w:val="00E528DE"/>
    <w:rsid w:val="00E560FA"/>
    <w:rsid w:val="00E57F3A"/>
    <w:rsid w:val="00E629BF"/>
    <w:rsid w:val="00E62D47"/>
    <w:rsid w:val="00E64068"/>
    <w:rsid w:val="00E653B8"/>
    <w:rsid w:val="00E65D37"/>
    <w:rsid w:val="00E66A73"/>
    <w:rsid w:val="00E66BE2"/>
    <w:rsid w:val="00E70A92"/>
    <w:rsid w:val="00E713BD"/>
    <w:rsid w:val="00E725A5"/>
    <w:rsid w:val="00E72711"/>
    <w:rsid w:val="00E82730"/>
    <w:rsid w:val="00E84D34"/>
    <w:rsid w:val="00E85127"/>
    <w:rsid w:val="00E86588"/>
    <w:rsid w:val="00E903AD"/>
    <w:rsid w:val="00E905D9"/>
    <w:rsid w:val="00E914C0"/>
    <w:rsid w:val="00E919C7"/>
    <w:rsid w:val="00E92AF8"/>
    <w:rsid w:val="00E94209"/>
    <w:rsid w:val="00E954AA"/>
    <w:rsid w:val="00E963B5"/>
    <w:rsid w:val="00E96D21"/>
    <w:rsid w:val="00E96EFA"/>
    <w:rsid w:val="00E9729F"/>
    <w:rsid w:val="00E972D9"/>
    <w:rsid w:val="00EA1855"/>
    <w:rsid w:val="00EA1DF4"/>
    <w:rsid w:val="00EA2A13"/>
    <w:rsid w:val="00EA406A"/>
    <w:rsid w:val="00EA5115"/>
    <w:rsid w:val="00EA5734"/>
    <w:rsid w:val="00EA5C91"/>
    <w:rsid w:val="00EA673E"/>
    <w:rsid w:val="00EA695E"/>
    <w:rsid w:val="00EA6ECB"/>
    <w:rsid w:val="00EB0B02"/>
    <w:rsid w:val="00EB3D76"/>
    <w:rsid w:val="00EB4674"/>
    <w:rsid w:val="00EB5011"/>
    <w:rsid w:val="00EB5D9D"/>
    <w:rsid w:val="00EB6766"/>
    <w:rsid w:val="00EB72CC"/>
    <w:rsid w:val="00EB7CF5"/>
    <w:rsid w:val="00EC15EF"/>
    <w:rsid w:val="00EC200B"/>
    <w:rsid w:val="00EC220D"/>
    <w:rsid w:val="00EC3A73"/>
    <w:rsid w:val="00EC4254"/>
    <w:rsid w:val="00EC5558"/>
    <w:rsid w:val="00EC61E4"/>
    <w:rsid w:val="00EC6617"/>
    <w:rsid w:val="00EC7831"/>
    <w:rsid w:val="00EC7EF2"/>
    <w:rsid w:val="00ED07F6"/>
    <w:rsid w:val="00ED1C15"/>
    <w:rsid w:val="00ED2962"/>
    <w:rsid w:val="00ED4CE8"/>
    <w:rsid w:val="00ED6ABE"/>
    <w:rsid w:val="00ED784E"/>
    <w:rsid w:val="00ED7A1B"/>
    <w:rsid w:val="00EE1C59"/>
    <w:rsid w:val="00EE356F"/>
    <w:rsid w:val="00EE3B3F"/>
    <w:rsid w:val="00EE3C3D"/>
    <w:rsid w:val="00EE3C59"/>
    <w:rsid w:val="00EE6300"/>
    <w:rsid w:val="00EE668D"/>
    <w:rsid w:val="00EE7CAB"/>
    <w:rsid w:val="00EF1F6A"/>
    <w:rsid w:val="00EF2CDD"/>
    <w:rsid w:val="00EF39FC"/>
    <w:rsid w:val="00EF657F"/>
    <w:rsid w:val="00EF6948"/>
    <w:rsid w:val="00EF7454"/>
    <w:rsid w:val="00F01716"/>
    <w:rsid w:val="00F018C7"/>
    <w:rsid w:val="00F019E9"/>
    <w:rsid w:val="00F04416"/>
    <w:rsid w:val="00F04E61"/>
    <w:rsid w:val="00F071E5"/>
    <w:rsid w:val="00F07A51"/>
    <w:rsid w:val="00F10312"/>
    <w:rsid w:val="00F1174C"/>
    <w:rsid w:val="00F11F91"/>
    <w:rsid w:val="00F1234D"/>
    <w:rsid w:val="00F15EF1"/>
    <w:rsid w:val="00F1625E"/>
    <w:rsid w:val="00F2275E"/>
    <w:rsid w:val="00F231AE"/>
    <w:rsid w:val="00F23B9A"/>
    <w:rsid w:val="00F24262"/>
    <w:rsid w:val="00F262AC"/>
    <w:rsid w:val="00F27A5E"/>
    <w:rsid w:val="00F3066A"/>
    <w:rsid w:val="00F30686"/>
    <w:rsid w:val="00F31017"/>
    <w:rsid w:val="00F32849"/>
    <w:rsid w:val="00F33212"/>
    <w:rsid w:val="00F3390C"/>
    <w:rsid w:val="00F33C67"/>
    <w:rsid w:val="00F33F5B"/>
    <w:rsid w:val="00F33F81"/>
    <w:rsid w:val="00F34360"/>
    <w:rsid w:val="00F357EB"/>
    <w:rsid w:val="00F3702B"/>
    <w:rsid w:val="00F375DC"/>
    <w:rsid w:val="00F378AC"/>
    <w:rsid w:val="00F42B63"/>
    <w:rsid w:val="00F46F1F"/>
    <w:rsid w:val="00F47115"/>
    <w:rsid w:val="00F51A8C"/>
    <w:rsid w:val="00F54A70"/>
    <w:rsid w:val="00F5550A"/>
    <w:rsid w:val="00F56F28"/>
    <w:rsid w:val="00F57A8E"/>
    <w:rsid w:val="00F62C68"/>
    <w:rsid w:val="00F65347"/>
    <w:rsid w:val="00F65569"/>
    <w:rsid w:val="00F67E38"/>
    <w:rsid w:val="00F761EC"/>
    <w:rsid w:val="00F76363"/>
    <w:rsid w:val="00F77501"/>
    <w:rsid w:val="00F8281E"/>
    <w:rsid w:val="00F8417D"/>
    <w:rsid w:val="00F847CA"/>
    <w:rsid w:val="00F84F5E"/>
    <w:rsid w:val="00F90D37"/>
    <w:rsid w:val="00F9441D"/>
    <w:rsid w:val="00F955A8"/>
    <w:rsid w:val="00F9608A"/>
    <w:rsid w:val="00F97410"/>
    <w:rsid w:val="00F97EE8"/>
    <w:rsid w:val="00FA0713"/>
    <w:rsid w:val="00FA08C9"/>
    <w:rsid w:val="00FA0950"/>
    <w:rsid w:val="00FA1418"/>
    <w:rsid w:val="00FA1710"/>
    <w:rsid w:val="00FA1ED5"/>
    <w:rsid w:val="00FA309D"/>
    <w:rsid w:val="00FA7713"/>
    <w:rsid w:val="00FB1CAC"/>
    <w:rsid w:val="00FB35EC"/>
    <w:rsid w:val="00FB7324"/>
    <w:rsid w:val="00FC2018"/>
    <w:rsid w:val="00FC2EB3"/>
    <w:rsid w:val="00FC4F0F"/>
    <w:rsid w:val="00FC5078"/>
    <w:rsid w:val="00FC50FA"/>
    <w:rsid w:val="00FC6CC7"/>
    <w:rsid w:val="00FD28B7"/>
    <w:rsid w:val="00FD39C6"/>
    <w:rsid w:val="00FD5C85"/>
    <w:rsid w:val="00FD69EB"/>
    <w:rsid w:val="00FE089D"/>
    <w:rsid w:val="00FE23CC"/>
    <w:rsid w:val="00FE3BB4"/>
    <w:rsid w:val="00FE4B0C"/>
    <w:rsid w:val="00FF08CE"/>
    <w:rsid w:val="00FF1973"/>
    <w:rsid w:val="00FF1F97"/>
    <w:rsid w:val="00FF2088"/>
    <w:rsid w:val="00FF2240"/>
    <w:rsid w:val="00FF35C3"/>
    <w:rsid w:val="00FF47CF"/>
    <w:rsid w:val="00FF5E76"/>
    <w:rsid w:val="00FF60C1"/>
    <w:rsid w:val="00FF63AA"/>
    <w:rsid w:val="00FF64BE"/>
    <w:rsid w:val="00FF6598"/>
    <w:rsid w:val="00FF680B"/>
    <w:rsid w:val="00FF72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660A1A"/>
  <w15:chartTrackingRefBased/>
  <w15:docId w15:val="{F77DA2B0-3052-F746-ADDE-91E4FC7C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2FD1"/>
    <w:rPr>
      <w:rFonts w:ascii="Verdana" w:hAnsi="Verdana"/>
      <w:sz w:val="22"/>
      <w:szCs w:val="24"/>
      <w:lang w:eastAsia="en-US"/>
    </w:rPr>
  </w:style>
  <w:style w:type="paragraph" w:styleId="berschrift1">
    <w:name w:val="heading 1"/>
    <w:basedOn w:val="Standard"/>
    <w:next w:val="Standard"/>
    <w:link w:val="berschrift1Zchn"/>
    <w:uiPriority w:val="9"/>
    <w:qFormat/>
    <w:rsid w:val="000500A4"/>
    <w:pPr>
      <w:keepNext/>
      <w:keepLines/>
      <w:spacing w:before="480"/>
      <w:outlineLvl w:val="0"/>
    </w:pPr>
    <w:rPr>
      <w:rFonts w:eastAsia="MS Gothic"/>
      <w:b/>
      <w:bCs/>
      <w:sz w:val="28"/>
      <w:szCs w:val="32"/>
    </w:rPr>
  </w:style>
  <w:style w:type="paragraph" w:styleId="berschrift2">
    <w:name w:val="heading 2"/>
    <w:basedOn w:val="Standard"/>
    <w:next w:val="Standard"/>
    <w:qFormat/>
    <w:rsid w:val="000500A4"/>
    <w:pPr>
      <w:keepNext/>
      <w:spacing w:before="240" w:after="60"/>
      <w:outlineLvl w:val="1"/>
    </w:pPr>
    <w:rPr>
      <w:rFonts w:cs="Arial"/>
      <w:b/>
      <w:bCs/>
      <w:i/>
      <w:iCs/>
      <w:sz w:val="28"/>
      <w:szCs w:val="28"/>
    </w:rPr>
  </w:style>
  <w:style w:type="paragraph" w:styleId="berschrift3">
    <w:name w:val="heading 3"/>
    <w:basedOn w:val="Standard"/>
    <w:next w:val="Standard"/>
    <w:qFormat/>
    <w:rsid w:val="000500A4"/>
    <w:pPr>
      <w:keepNext/>
      <w:spacing w:before="240" w:after="60"/>
      <w:outlineLvl w:val="2"/>
    </w:pPr>
    <w:rPr>
      <w:rFonts w:cs="Arial"/>
      <w:b/>
      <w:bCs/>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500A4"/>
    <w:rPr>
      <w:rFonts w:ascii="Verdana" w:eastAsia="MS Gothic" w:hAnsi="Verdana"/>
      <w:b/>
      <w:bCs/>
      <w:sz w:val="28"/>
      <w:szCs w:val="32"/>
      <w:lang w:val="de-DE" w:eastAsia="en-US" w:bidi="ar-SA"/>
    </w:rPr>
  </w:style>
  <w:style w:type="paragraph" w:customStyle="1" w:styleId="Betreff">
    <w:name w:val="Betreff"/>
    <w:basedOn w:val="Standard"/>
    <w:qFormat/>
    <w:rsid w:val="000500A4"/>
    <w:rPr>
      <w:b/>
    </w:rPr>
  </w:style>
  <w:style w:type="paragraph" w:customStyle="1" w:styleId="ELMInfofett">
    <w:name w:val="ELM Info fett"/>
    <w:basedOn w:val="Standard"/>
    <w:rsid w:val="000500A4"/>
    <w:rPr>
      <w:b/>
      <w:sz w:val="14"/>
      <w:szCs w:val="16"/>
    </w:rPr>
  </w:style>
  <w:style w:type="paragraph" w:customStyle="1" w:styleId="ELMInfoorange">
    <w:name w:val="ELM Info orange"/>
    <w:basedOn w:val="Standard"/>
    <w:rsid w:val="000500A4"/>
    <w:pPr>
      <w:autoSpaceDE w:val="0"/>
      <w:autoSpaceDN w:val="0"/>
      <w:adjustRightInd w:val="0"/>
    </w:pPr>
    <w:rPr>
      <w:rFonts w:eastAsia="MS Mincho" w:cs="Monitor-SemiBold"/>
      <w:b/>
      <w:bCs/>
      <w:color w:val="E07523"/>
      <w:sz w:val="14"/>
      <w:szCs w:val="14"/>
      <w:lang w:eastAsia="ja-JP"/>
    </w:rPr>
  </w:style>
  <w:style w:type="character" w:customStyle="1" w:styleId="BriefkopfVerdana7pt">
    <w:name w:val="Briefkopf Verdana 7pt"/>
    <w:rsid w:val="00EC6617"/>
    <w:rPr>
      <w:rFonts w:ascii="Verdana" w:hAnsi="Verdana"/>
      <w:sz w:val="14"/>
      <w:szCs w:val="16"/>
    </w:rPr>
  </w:style>
  <w:style w:type="paragraph" w:styleId="StandardWeb">
    <w:name w:val="Normal (Web)"/>
    <w:basedOn w:val="Standard"/>
    <w:uiPriority w:val="99"/>
    <w:unhideWhenUsed/>
    <w:rsid w:val="006842F1"/>
    <w:pPr>
      <w:spacing w:before="100" w:beforeAutospacing="1" w:after="100" w:afterAutospacing="1"/>
    </w:pPr>
    <w:rPr>
      <w:rFonts w:ascii="Times" w:hAnsi="Times"/>
      <w:sz w:val="20"/>
      <w:szCs w:val="20"/>
      <w:lang w:eastAsia="de-DE"/>
    </w:rPr>
  </w:style>
  <w:style w:type="paragraph" w:styleId="Sprechblasentext">
    <w:name w:val="Balloon Text"/>
    <w:basedOn w:val="Standard"/>
    <w:link w:val="SprechblasentextZchn"/>
    <w:uiPriority w:val="99"/>
    <w:semiHidden/>
    <w:unhideWhenUsed/>
    <w:rsid w:val="00E66A73"/>
    <w:rPr>
      <w:rFonts w:ascii="Lucida Grande" w:hAnsi="Lucida Grande"/>
      <w:sz w:val="18"/>
      <w:szCs w:val="18"/>
      <w:lang w:val="x-none" w:eastAsia="x-none"/>
    </w:rPr>
  </w:style>
  <w:style w:type="character" w:customStyle="1" w:styleId="SprechblasentextZchn">
    <w:name w:val="Sprechblasentext Zchn"/>
    <w:link w:val="Sprechblasentext"/>
    <w:uiPriority w:val="99"/>
    <w:semiHidden/>
    <w:rsid w:val="00E66A73"/>
    <w:rPr>
      <w:rFonts w:ascii="Lucida Grande" w:hAnsi="Lucida Grande" w:cs="Lucida Grande"/>
      <w:sz w:val="18"/>
      <w:szCs w:val="18"/>
    </w:rPr>
  </w:style>
  <w:style w:type="character" w:customStyle="1" w:styleId="ELMInfoblock7pt">
    <w:name w:val="ELM Infoblock 7pt"/>
    <w:rsid w:val="00BB2D39"/>
    <w:rPr>
      <w:rFonts w:ascii="Verdana" w:hAnsi="Verdana"/>
      <w:sz w:val="14"/>
      <w:szCs w:val="16"/>
    </w:rPr>
  </w:style>
  <w:style w:type="character" w:customStyle="1" w:styleId="FormatvorlageVerdana11pt">
    <w:name w:val="Formatvorlage Verdana 11 pt"/>
    <w:rsid w:val="001F5CCE"/>
    <w:rPr>
      <w:rFonts w:ascii="Verdana" w:hAnsi="Verdana"/>
      <w:sz w:val="22"/>
    </w:rPr>
  </w:style>
  <w:style w:type="paragraph" w:styleId="Kopfzeile">
    <w:name w:val="header"/>
    <w:basedOn w:val="Standard"/>
    <w:rsid w:val="004E1019"/>
    <w:pPr>
      <w:tabs>
        <w:tab w:val="center" w:pos="4536"/>
        <w:tab w:val="right" w:pos="9072"/>
      </w:tabs>
    </w:pPr>
    <w:rPr>
      <w:sz w:val="18"/>
    </w:rPr>
  </w:style>
  <w:style w:type="paragraph" w:styleId="Fuzeile">
    <w:name w:val="footer"/>
    <w:basedOn w:val="Standard"/>
    <w:rsid w:val="00634C19"/>
    <w:pPr>
      <w:tabs>
        <w:tab w:val="center" w:pos="4536"/>
        <w:tab w:val="right" w:pos="9072"/>
      </w:tabs>
    </w:pPr>
  </w:style>
  <w:style w:type="character" w:styleId="Seitenzahl">
    <w:name w:val="page number"/>
    <w:rsid w:val="000500A4"/>
    <w:rPr>
      <w:rFonts w:ascii="Verdana" w:hAnsi="Verdana"/>
    </w:rPr>
  </w:style>
  <w:style w:type="character" w:styleId="Hyperlink">
    <w:name w:val="Hyperlink"/>
    <w:rsid w:val="00CE551F"/>
    <w:rPr>
      <w:color w:val="8000FF"/>
      <w:u w:val="single"/>
    </w:rPr>
  </w:style>
  <w:style w:type="paragraph" w:customStyle="1" w:styleId="Daten">
    <w:name w:val="Daten"/>
    <w:basedOn w:val="Standard"/>
    <w:autoRedefine/>
    <w:rsid w:val="00C17654"/>
    <w:rPr>
      <w:rFonts w:ascii="Arial" w:eastAsia="Times New Roman" w:hAnsi="Arial"/>
      <w:sz w:val="18"/>
      <w:szCs w:val="20"/>
      <w:lang w:eastAsia="de-DE"/>
    </w:rPr>
  </w:style>
  <w:style w:type="paragraph" w:customStyle="1" w:styleId="Standard1">
    <w:name w:val="Standard 1"/>
    <w:basedOn w:val="Standard"/>
    <w:rsid w:val="00C2368C"/>
    <w:rPr>
      <w:rFonts w:ascii="Times New Roman" w:eastAsia="PMingLiU" w:hAnsi="Times New Roman"/>
      <w:sz w:val="24"/>
      <w:lang w:val="en-GB" w:eastAsia="zh-TW"/>
    </w:rPr>
  </w:style>
  <w:style w:type="character" w:customStyle="1" w:styleId="FormatvorlageGaramond">
    <w:name w:val="Formatvorlage Garamond"/>
    <w:rsid w:val="00C2368C"/>
    <w:rPr>
      <w:rFonts w:ascii="Garamond" w:hAnsi="Garamond"/>
      <w:sz w:val="22"/>
    </w:rPr>
  </w:style>
  <w:style w:type="character" w:customStyle="1" w:styleId="apple-style-span">
    <w:name w:val="apple-style-span"/>
    <w:basedOn w:val="Absatz-Standardschriftart"/>
    <w:rsid w:val="00C2368C"/>
  </w:style>
  <w:style w:type="character" w:styleId="Kommentarzeichen">
    <w:name w:val="annotation reference"/>
    <w:uiPriority w:val="99"/>
    <w:semiHidden/>
    <w:rsid w:val="00D131A6"/>
    <w:rPr>
      <w:sz w:val="16"/>
      <w:szCs w:val="16"/>
    </w:rPr>
  </w:style>
  <w:style w:type="paragraph" w:styleId="Kommentartext">
    <w:name w:val="annotation text"/>
    <w:basedOn w:val="Standard"/>
    <w:link w:val="KommentartextZchn"/>
    <w:uiPriority w:val="99"/>
    <w:semiHidden/>
    <w:rsid w:val="00D131A6"/>
    <w:rPr>
      <w:sz w:val="20"/>
      <w:szCs w:val="20"/>
    </w:rPr>
  </w:style>
  <w:style w:type="paragraph" w:styleId="Kommentarthema">
    <w:name w:val="annotation subject"/>
    <w:basedOn w:val="Kommentartext"/>
    <w:next w:val="Kommentartext"/>
    <w:semiHidden/>
    <w:rsid w:val="00D131A6"/>
    <w:rPr>
      <w:b/>
      <w:bCs/>
    </w:rPr>
  </w:style>
  <w:style w:type="character" w:customStyle="1" w:styleId="versenumber">
    <w:name w:val="versenumber"/>
    <w:basedOn w:val="Absatz-Standardschriftart"/>
    <w:rsid w:val="00F5550A"/>
  </w:style>
  <w:style w:type="character" w:customStyle="1" w:styleId="BesuchterHyperlink1">
    <w:name w:val="BesuchterHyperlink1"/>
    <w:rsid w:val="007A3C5E"/>
    <w:rPr>
      <w:color w:val="800080"/>
      <w:u w:val="single"/>
    </w:rPr>
  </w:style>
  <w:style w:type="paragraph" w:styleId="Funotentext">
    <w:name w:val="footnote text"/>
    <w:basedOn w:val="Standard"/>
    <w:link w:val="FunotentextZchn"/>
    <w:uiPriority w:val="99"/>
    <w:semiHidden/>
    <w:unhideWhenUsed/>
    <w:rsid w:val="00F01716"/>
    <w:rPr>
      <w:sz w:val="20"/>
      <w:szCs w:val="20"/>
    </w:rPr>
  </w:style>
  <w:style w:type="character" w:customStyle="1" w:styleId="FunotentextZchn">
    <w:name w:val="Fußnotentext Zchn"/>
    <w:link w:val="Funotentext"/>
    <w:uiPriority w:val="99"/>
    <w:semiHidden/>
    <w:rsid w:val="00F01716"/>
    <w:rPr>
      <w:rFonts w:ascii="Verdana" w:hAnsi="Verdana"/>
      <w:lang w:eastAsia="en-US"/>
    </w:rPr>
  </w:style>
  <w:style w:type="character" w:styleId="Funotenzeichen">
    <w:name w:val="footnote reference"/>
    <w:uiPriority w:val="99"/>
    <w:unhideWhenUsed/>
    <w:rsid w:val="00F01716"/>
    <w:rPr>
      <w:vertAlign w:val="superscript"/>
    </w:rPr>
  </w:style>
  <w:style w:type="character" w:styleId="Fett">
    <w:name w:val="Strong"/>
    <w:qFormat/>
    <w:rsid w:val="003C4348"/>
    <w:rPr>
      <w:b/>
      <w:bCs/>
    </w:rPr>
  </w:style>
  <w:style w:type="character" w:customStyle="1" w:styleId="verse">
    <w:name w:val="verse"/>
    <w:basedOn w:val="Absatz-Standardschriftart"/>
    <w:rsid w:val="003C4348"/>
  </w:style>
  <w:style w:type="character" w:customStyle="1" w:styleId="firstletter">
    <w:name w:val="firstletter"/>
    <w:rsid w:val="00873DD0"/>
  </w:style>
  <w:style w:type="character" w:customStyle="1" w:styleId="FontStyle62">
    <w:name w:val="Font Style62"/>
    <w:rsid w:val="007A7324"/>
    <w:rPr>
      <w:rFonts w:ascii="Georgia" w:hAnsi="Georgia" w:cs="Georgia"/>
      <w:sz w:val="24"/>
      <w:szCs w:val="24"/>
    </w:rPr>
  </w:style>
  <w:style w:type="paragraph" w:customStyle="1" w:styleId="bodytext">
    <w:name w:val="bodytext"/>
    <w:basedOn w:val="Standard"/>
    <w:rsid w:val="007A7324"/>
    <w:pPr>
      <w:spacing w:before="100" w:beforeAutospacing="1" w:after="100" w:afterAutospacing="1"/>
    </w:pPr>
    <w:rPr>
      <w:rFonts w:ascii="Times New Roman" w:eastAsia="Times New Roman" w:hAnsi="Times New Roman"/>
      <w:sz w:val="24"/>
      <w:lang w:eastAsia="de-DE"/>
    </w:rPr>
  </w:style>
  <w:style w:type="character" w:customStyle="1" w:styleId="systrantokenword">
    <w:name w:val="systran_token_word"/>
    <w:rsid w:val="007A7324"/>
  </w:style>
  <w:style w:type="paragraph" w:styleId="berarbeitung">
    <w:name w:val="Revision"/>
    <w:hidden/>
    <w:uiPriority w:val="99"/>
    <w:semiHidden/>
    <w:rsid w:val="00131A8B"/>
    <w:rPr>
      <w:rFonts w:ascii="Verdana" w:hAnsi="Verdana"/>
      <w:sz w:val="22"/>
      <w:szCs w:val="24"/>
      <w:lang w:eastAsia="en-US"/>
    </w:rPr>
  </w:style>
  <w:style w:type="paragraph" w:customStyle="1" w:styleId="Vorgabetext">
    <w:name w:val="Vorgabetext"/>
    <w:basedOn w:val="Standard"/>
    <w:rsid w:val="001B0DC8"/>
    <w:pPr>
      <w:suppressAutoHyphens/>
      <w:overflowPunct w:val="0"/>
      <w:autoSpaceDE w:val="0"/>
      <w:textAlignment w:val="baseline"/>
    </w:pPr>
    <w:rPr>
      <w:rFonts w:ascii="Times New Roman" w:eastAsia="Times New Roman" w:hAnsi="Times New Roman"/>
      <w:sz w:val="24"/>
      <w:szCs w:val="20"/>
      <w:lang w:val="en-US" w:eastAsia="ar-SA"/>
    </w:rPr>
  </w:style>
  <w:style w:type="character" w:customStyle="1" w:styleId="TitelZchn">
    <w:name w:val="Titel Zchn"/>
    <w:link w:val="Titel"/>
    <w:uiPriority w:val="10"/>
    <w:qFormat/>
    <w:rsid w:val="00600F97"/>
    <w:rPr>
      <w:rFonts w:eastAsia="Times New Roman"/>
      <w:color w:val="17365D"/>
      <w:spacing w:val="5"/>
      <w:kern w:val="2"/>
      <w:sz w:val="52"/>
      <w:szCs w:val="52"/>
    </w:rPr>
  </w:style>
  <w:style w:type="paragraph" w:styleId="Titel">
    <w:name w:val="Title"/>
    <w:basedOn w:val="Standard"/>
    <w:link w:val="TitelZchn"/>
    <w:uiPriority w:val="10"/>
    <w:qFormat/>
    <w:rsid w:val="00600F97"/>
    <w:pPr>
      <w:pBdr>
        <w:bottom w:val="single" w:sz="8" w:space="4" w:color="4F81BD"/>
      </w:pBdr>
      <w:spacing w:after="240"/>
      <w:contextualSpacing/>
    </w:pPr>
    <w:rPr>
      <w:rFonts w:ascii="Cambria" w:eastAsia="Times New Roman" w:hAnsi="Cambria"/>
      <w:color w:val="17365D"/>
      <w:spacing w:val="5"/>
      <w:kern w:val="2"/>
      <w:sz w:val="52"/>
      <w:szCs w:val="52"/>
      <w:lang w:eastAsia="de-DE"/>
    </w:rPr>
  </w:style>
  <w:style w:type="character" w:customStyle="1" w:styleId="TitelZchn1">
    <w:name w:val="Titel Zchn1"/>
    <w:uiPriority w:val="10"/>
    <w:rsid w:val="00600F97"/>
    <w:rPr>
      <w:rFonts w:ascii="Cambria" w:eastAsia="Times New Roman" w:hAnsi="Cambria" w:cs="Times New Roman"/>
      <w:b/>
      <w:bCs/>
      <w:kern w:val="28"/>
      <w:sz w:val="32"/>
      <w:szCs w:val="32"/>
      <w:lang w:eastAsia="en-US"/>
    </w:rPr>
  </w:style>
  <w:style w:type="paragraph" w:styleId="Endnotentext">
    <w:name w:val="endnote text"/>
    <w:basedOn w:val="Standard"/>
    <w:link w:val="EndnotentextZchn"/>
    <w:uiPriority w:val="99"/>
    <w:semiHidden/>
    <w:unhideWhenUsed/>
    <w:rsid w:val="008D4B2A"/>
    <w:rPr>
      <w:sz w:val="20"/>
      <w:szCs w:val="20"/>
    </w:rPr>
  </w:style>
  <w:style w:type="character" w:customStyle="1" w:styleId="EndnotentextZchn">
    <w:name w:val="Endnotentext Zchn"/>
    <w:link w:val="Endnotentext"/>
    <w:uiPriority w:val="99"/>
    <w:semiHidden/>
    <w:rsid w:val="008D4B2A"/>
    <w:rPr>
      <w:rFonts w:ascii="Verdana" w:hAnsi="Verdana"/>
      <w:lang w:eastAsia="en-US"/>
    </w:rPr>
  </w:style>
  <w:style w:type="character" w:styleId="Endnotenzeichen">
    <w:name w:val="endnote reference"/>
    <w:uiPriority w:val="99"/>
    <w:semiHidden/>
    <w:unhideWhenUsed/>
    <w:rsid w:val="008D4B2A"/>
    <w:rPr>
      <w:vertAlign w:val="superscript"/>
    </w:rPr>
  </w:style>
  <w:style w:type="paragraph" w:styleId="Listenabsatz">
    <w:name w:val="List Paragraph"/>
    <w:basedOn w:val="Standard"/>
    <w:uiPriority w:val="34"/>
    <w:qFormat/>
    <w:rsid w:val="00681B9A"/>
    <w:pPr>
      <w:spacing w:after="200" w:line="276" w:lineRule="auto"/>
      <w:ind w:left="720"/>
      <w:contextualSpacing/>
    </w:pPr>
    <w:rPr>
      <w:rFonts w:ascii="Calibri" w:eastAsia="Times New Roman" w:hAnsi="Calibri"/>
      <w:szCs w:val="22"/>
      <w:lang w:val="pt-BR" w:eastAsia="pt-BR"/>
    </w:rPr>
  </w:style>
  <w:style w:type="character" w:customStyle="1" w:styleId="UnresolvedMention">
    <w:name w:val="Unresolved Mention"/>
    <w:uiPriority w:val="99"/>
    <w:semiHidden/>
    <w:unhideWhenUsed/>
    <w:rsid w:val="00EF1F6A"/>
    <w:rPr>
      <w:color w:val="605E5C"/>
      <w:shd w:val="clear" w:color="auto" w:fill="E1DFDD"/>
    </w:rPr>
  </w:style>
  <w:style w:type="paragraph" w:styleId="KeinLeerraum">
    <w:name w:val="No Spacing"/>
    <w:uiPriority w:val="1"/>
    <w:qFormat/>
    <w:rsid w:val="00392566"/>
    <w:rPr>
      <w:rFonts w:ascii="Calibri" w:eastAsia="Calibri" w:hAnsi="Calibri"/>
      <w:sz w:val="22"/>
      <w:szCs w:val="22"/>
      <w:lang w:val="ru-RU" w:eastAsia="en-US"/>
    </w:rPr>
  </w:style>
  <w:style w:type="character" w:customStyle="1" w:styleId="jesus">
    <w:name w:val="jesus"/>
    <w:rsid w:val="00392566"/>
  </w:style>
  <w:style w:type="character" w:customStyle="1" w:styleId="KommentartextZchn">
    <w:name w:val="Kommentartext Zchn"/>
    <w:link w:val="Kommentartext"/>
    <w:uiPriority w:val="99"/>
    <w:semiHidden/>
    <w:rsid w:val="00392566"/>
    <w:rPr>
      <w:rFonts w:ascii="Verdana" w:hAnsi="Verdana"/>
      <w:lang w:eastAsia="en-US"/>
    </w:rPr>
  </w:style>
  <w:style w:type="paragraph" w:customStyle="1" w:styleId="featured-verse">
    <w:name w:val="featured-verse"/>
    <w:basedOn w:val="Standard"/>
    <w:rsid w:val="008438F7"/>
    <w:pPr>
      <w:spacing w:before="100" w:beforeAutospacing="1" w:after="100" w:afterAutospacing="1"/>
    </w:pPr>
    <w:rPr>
      <w:rFonts w:ascii="Times New Roman" w:eastAsia="Times New Roman" w:hAnsi="Times New Roman"/>
      <w:sz w:val="24"/>
      <w:lang w:val="en-ZA" w:eastAsia="en-ZA"/>
    </w:rPr>
  </w:style>
  <w:style w:type="character" w:customStyle="1" w:styleId="NichtaufgelsteErwhnung1">
    <w:name w:val="Nicht aufgelöste Erwähnung1"/>
    <w:uiPriority w:val="99"/>
    <w:semiHidden/>
    <w:unhideWhenUsed/>
    <w:rsid w:val="00F1174C"/>
    <w:rPr>
      <w:color w:val="605E5C"/>
      <w:shd w:val="clear" w:color="auto" w:fill="E1DFDD"/>
    </w:rPr>
  </w:style>
  <w:style w:type="table" w:styleId="Tabellenraster">
    <w:name w:val="Table Grid"/>
    <w:basedOn w:val="NormaleTabelle"/>
    <w:uiPriority w:val="39"/>
    <w:rsid w:val="00411482"/>
    <w:rPr>
      <w:rFonts w:ascii="Calibri" w:eastAsia="Calibri" w:hAnsi="Calibri"/>
      <w:sz w:val="24"/>
      <w:szCs w:val="24"/>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6BE2"/>
    <w:pPr>
      <w:autoSpaceDE w:val="0"/>
      <w:autoSpaceDN w:val="0"/>
      <w:adjustRightInd w:val="0"/>
    </w:pPr>
    <w:rPr>
      <w:rFonts w:ascii="Ebrima" w:eastAsia="Calibri" w:hAnsi="Ebrima" w:cs="Ebrima"/>
      <w:color w:val="000000"/>
      <w:sz w:val="24"/>
      <w:szCs w:val="24"/>
      <w:lang w:eastAsia="en-US"/>
    </w:rPr>
  </w:style>
  <w:style w:type="character" w:styleId="BesuchterHyperlink">
    <w:name w:val="FollowedHyperlink"/>
    <w:basedOn w:val="Absatz-Standardschriftart"/>
    <w:uiPriority w:val="99"/>
    <w:semiHidden/>
    <w:unhideWhenUsed/>
    <w:rsid w:val="00F54A70"/>
    <w:rPr>
      <w:color w:val="96607D" w:themeColor="followedHyperlink"/>
      <w:u w:val="single"/>
    </w:rPr>
  </w:style>
  <w:style w:type="character" w:styleId="Hervorhebung">
    <w:name w:val="Emphasis"/>
    <w:basedOn w:val="Absatz-Standardschriftart"/>
    <w:uiPriority w:val="20"/>
    <w:qFormat/>
    <w:rsid w:val="00AA74B7"/>
    <w:rPr>
      <w:i/>
      <w:iCs/>
    </w:rPr>
  </w:style>
  <w:style w:type="character" w:customStyle="1" w:styleId="apple-converted-space">
    <w:name w:val="apple-converted-space"/>
    <w:basedOn w:val="Absatz-Standardschriftart"/>
    <w:rsid w:val="00AA7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5644">
      <w:bodyDiv w:val="1"/>
      <w:marLeft w:val="0"/>
      <w:marRight w:val="0"/>
      <w:marTop w:val="0"/>
      <w:marBottom w:val="0"/>
      <w:divBdr>
        <w:top w:val="none" w:sz="0" w:space="0" w:color="auto"/>
        <w:left w:val="none" w:sz="0" w:space="0" w:color="auto"/>
        <w:bottom w:val="none" w:sz="0" w:space="0" w:color="auto"/>
        <w:right w:val="none" w:sz="0" w:space="0" w:color="auto"/>
      </w:divBdr>
      <w:divsChild>
        <w:div w:id="305161930">
          <w:marLeft w:val="0"/>
          <w:marRight w:val="0"/>
          <w:marTop w:val="0"/>
          <w:marBottom w:val="0"/>
          <w:divBdr>
            <w:top w:val="none" w:sz="0" w:space="0" w:color="auto"/>
            <w:left w:val="none" w:sz="0" w:space="0" w:color="auto"/>
            <w:bottom w:val="none" w:sz="0" w:space="0" w:color="auto"/>
            <w:right w:val="none" w:sz="0" w:space="0" w:color="auto"/>
          </w:divBdr>
        </w:div>
      </w:divsChild>
    </w:div>
    <w:div w:id="35276544">
      <w:bodyDiv w:val="1"/>
      <w:marLeft w:val="0"/>
      <w:marRight w:val="0"/>
      <w:marTop w:val="0"/>
      <w:marBottom w:val="0"/>
      <w:divBdr>
        <w:top w:val="none" w:sz="0" w:space="0" w:color="auto"/>
        <w:left w:val="none" w:sz="0" w:space="0" w:color="auto"/>
        <w:bottom w:val="none" w:sz="0" w:space="0" w:color="auto"/>
        <w:right w:val="none" w:sz="0" w:space="0" w:color="auto"/>
      </w:divBdr>
      <w:divsChild>
        <w:div w:id="800266725">
          <w:marLeft w:val="0"/>
          <w:marRight w:val="0"/>
          <w:marTop w:val="0"/>
          <w:marBottom w:val="0"/>
          <w:divBdr>
            <w:top w:val="none" w:sz="0" w:space="0" w:color="auto"/>
            <w:left w:val="none" w:sz="0" w:space="0" w:color="auto"/>
            <w:bottom w:val="none" w:sz="0" w:space="0" w:color="auto"/>
            <w:right w:val="none" w:sz="0" w:space="0" w:color="auto"/>
          </w:divBdr>
          <w:divsChild>
            <w:div w:id="211842808">
              <w:marLeft w:val="0"/>
              <w:marRight w:val="0"/>
              <w:marTop w:val="0"/>
              <w:marBottom w:val="0"/>
              <w:divBdr>
                <w:top w:val="none" w:sz="0" w:space="0" w:color="auto"/>
                <w:left w:val="none" w:sz="0" w:space="0" w:color="auto"/>
                <w:bottom w:val="none" w:sz="0" w:space="0" w:color="auto"/>
                <w:right w:val="none" w:sz="0" w:space="0" w:color="auto"/>
              </w:divBdr>
              <w:divsChild>
                <w:div w:id="1363626590">
                  <w:marLeft w:val="0"/>
                  <w:marRight w:val="0"/>
                  <w:marTop w:val="0"/>
                  <w:marBottom w:val="0"/>
                  <w:divBdr>
                    <w:top w:val="none" w:sz="0" w:space="0" w:color="auto"/>
                    <w:left w:val="none" w:sz="0" w:space="0" w:color="auto"/>
                    <w:bottom w:val="none" w:sz="0" w:space="0" w:color="auto"/>
                    <w:right w:val="none" w:sz="0" w:space="0" w:color="auto"/>
                  </w:divBdr>
                  <w:divsChild>
                    <w:div w:id="1453130154">
                      <w:marLeft w:val="0"/>
                      <w:marRight w:val="0"/>
                      <w:marTop w:val="0"/>
                      <w:marBottom w:val="0"/>
                      <w:divBdr>
                        <w:top w:val="none" w:sz="0" w:space="0" w:color="auto"/>
                        <w:left w:val="none" w:sz="0" w:space="0" w:color="auto"/>
                        <w:bottom w:val="none" w:sz="0" w:space="0" w:color="auto"/>
                        <w:right w:val="none" w:sz="0" w:space="0" w:color="auto"/>
                      </w:divBdr>
                      <w:divsChild>
                        <w:div w:id="75716399">
                          <w:marLeft w:val="0"/>
                          <w:marRight w:val="0"/>
                          <w:marTop w:val="0"/>
                          <w:marBottom w:val="0"/>
                          <w:divBdr>
                            <w:top w:val="none" w:sz="0" w:space="0" w:color="auto"/>
                            <w:left w:val="none" w:sz="0" w:space="0" w:color="auto"/>
                            <w:bottom w:val="none" w:sz="0" w:space="0" w:color="auto"/>
                            <w:right w:val="none" w:sz="0" w:space="0" w:color="auto"/>
                          </w:divBdr>
                          <w:divsChild>
                            <w:div w:id="148211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35293">
      <w:bodyDiv w:val="1"/>
      <w:marLeft w:val="0"/>
      <w:marRight w:val="0"/>
      <w:marTop w:val="0"/>
      <w:marBottom w:val="0"/>
      <w:divBdr>
        <w:top w:val="none" w:sz="0" w:space="0" w:color="auto"/>
        <w:left w:val="none" w:sz="0" w:space="0" w:color="auto"/>
        <w:bottom w:val="none" w:sz="0" w:space="0" w:color="auto"/>
        <w:right w:val="none" w:sz="0" w:space="0" w:color="auto"/>
      </w:divBdr>
      <w:divsChild>
        <w:div w:id="721517780">
          <w:marLeft w:val="0"/>
          <w:marRight w:val="0"/>
          <w:marTop w:val="0"/>
          <w:marBottom w:val="0"/>
          <w:divBdr>
            <w:top w:val="none" w:sz="0" w:space="0" w:color="auto"/>
            <w:left w:val="none" w:sz="0" w:space="0" w:color="auto"/>
            <w:bottom w:val="none" w:sz="0" w:space="0" w:color="auto"/>
            <w:right w:val="none" w:sz="0" w:space="0" w:color="auto"/>
          </w:divBdr>
          <w:divsChild>
            <w:div w:id="695233821">
              <w:marLeft w:val="0"/>
              <w:marRight w:val="0"/>
              <w:marTop w:val="0"/>
              <w:marBottom w:val="0"/>
              <w:divBdr>
                <w:top w:val="none" w:sz="0" w:space="0" w:color="auto"/>
                <w:left w:val="none" w:sz="0" w:space="0" w:color="auto"/>
                <w:bottom w:val="none" w:sz="0" w:space="0" w:color="auto"/>
                <w:right w:val="none" w:sz="0" w:space="0" w:color="auto"/>
              </w:divBdr>
              <w:divsChild>
                <w:div w:id="458883577">
                  <w:marLeft w:val="0"/>
                  <w:marRight w:val="0"/>
                  <w:marTop w:val="0"/>
                  <w:marBottom w:val="0"/>
                  <w:divBdr>
                    <w:top w:val="none" w:sz="0" w:space="0" w:color="auto"/>
                    <w:left w:val="none" w:sz="0" w:space="0" w:color="auto"/>
                    <w:bottom w:val="none" w:sz="0" w:space="0" w:color="auto"/>
                    <w:right w:val="none" w:sz="0" w:space="0" w:color="auto"/>
                  </w:divBdr>
                  <w:divsChild>
                    <w:div w:id="849418759">
                      <w:marLeft w:val="-300"/>
                      <w:marRight w:val="0"/>
                      <w:marTop w:val="0"/>
                      <w:marBottom w:val="0"/>
                      <w:divBdr>
                        <w:top w:val="none" w:sz="0" w:space="0" w:color="auto"/>
                        <w:left w:val="none" w:sz="0" w:space="0" w:color="auto"/>
                        <w:bottom w:val="none" w:sz="0" w:space="0" w:color="auto"/>
                        <w:right w:val="none" w:sz="0" w:space="0" w:color="auto"/>
                      </w:divBdr>
                      <w:divsChild>
                        <w:div w:id="399402913">
                          <w:marLeft w:val="0"/>
                          <w:marRight w:val="0"/>
                          <w:marTop w:val="0"/>
                          <w:marBottom w:val="0"/>
                          <w:divBdr>
                            <w:top w:val="none" w:sz="0" w:space="0" w:color="auto"/>
                            <w:left w:val="none" w:sz="0" w:space="0" w:color="auto"/>
                            <w:bottom w:val="none" w:sz="0" w:space="0" w:color="auto"/>
                            <w:right w:val="none" w:sz="0" w:space="0" w:color="auto"/>
                          </w:divBdr>
                          <w:divsChild>
                            <w:div w:id="43214172">
                              <w:marLeft w:val="0"/>
                              <w:marRight w:val="0"/>
                              <w:marTop w:val="0"/>
                              <w:marBottom w:val="0"/>
                              <w:divBdr>
                                <w:top w:val="none" w:sz="0" w:space="0" w:color="auto"/>
                                <w:left w:val="none" w:sz="0" w:space="0" w:color="auto"/>
                                <w:bottom w:val="none" w:sz="0" w:space="0" w:color="auto"/>
                                <w:right w:val="none" w:sz="0" w:space="0" w:color="auto"/>
                              </w:divBdr>
                              <w:divsChild>
                                <w:div w:id="1674993390">
                                  <w:marLeft w:val="0"/>
                                  <w:marRight w:val="0"/>
                                  <w:marTop w:val="0"/>
                                  <w:marBottom w:val="0"/>
                                  <w:divBdr>
                                    <w:top w:val="none" w:sz="0" w:space="0" w:color="auto"/>
                                    <w:left w:val="none" w:sz="0" w:space="0" w:color="auto"/>
                                    <w:bottom w:val="none" w:sz="0" w:space="0" w:color="auto"/>
                                    <w:right w:val="none" w:sz="0" w:space="0" w:color="auto"/>
                                  </w:divBdr>
                                  <w:divsChild>
                                    <w:div w:id="502936469">
                                      <w:marLeft w:val="0"/>
                                      <w:marRight w:val="0"/>
                                      <w:marTop w:val="0"/>
                                      <w:marBottom w:val="0"/>
                                      <w:divBdr>
                                        <w:top w:val="none" w:sz="0" w:space="0" w:color="auto"/>
                                        <w:left w:val="none" w:sz="0" w:space="0" w:color="auto"/>
                                        <w:bottom w:val="none" w:sz="0" w:space="0" w:color="auto"/>
                                        <w:right w:val="none" w:sz="0" w:space="0" w:color="auto"/>
                                      </w:divBdr>
                                      <w:divsChild>
                                        <w:div w:id="1443649673">
                                          <w:marLeft w:val="0"/>
                                          <w:marRight w:val="0"/>
                                          <w:marTop w:val="0"/>
                                          <w:marBottom w:val="0"/>
                                          <w:divBdr>
                                            <w:top w:val="none" w:sz="0" w:space="0" w:color="auto"/>
                                            <w:left w:val="none" w:sz="0" w:space="0" w:color="auto"/>
                                            <w:bottom w:val="none" w:sz="0" w:space="0" w:color="auto"/>
                                            <w:right w:val="none" w:sz="0" w:space="0" w:color="auto"/>
                                          </w:divBdr>
                                          <w:divsChild>
                                            <w:div w:id="587931776">
                                              <w:marLeft w:val="0"/>
                                              <w:marRight w:val="0"/>
                                              <w:marTop w:val="0"/>
                                              <w:marBottom w:val="0"/>
                                              <w:divBdr>
                                                <w:top w:val="none" w:sz="0" w:space="0" w:color="auto"/>
                                                <w:left w:val="none" w:sz="0" w:space="0" w:color="auto"/>
                                                <w:bottom w:val="none" w:sz="0" w:space="0" w:color="auto"/>
                                                <w:right w:val="none" w:sz="0" w:space="0" w:color="auto"/>
                                              </w:divBdr>
                                            </w:div>
                                            <w:div w:id="160753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874386">
      <w:bodyDiv w:val="1"/>
      <w:marLeft w:val="0"/>
      <w:marRight w:val="0"/>
      <w:marTop w:val="0"/>
      <w:marBottom w:val="0"/>
      <w:divBdr>
        <w:top w:val="none" w:sz="0" w:space="0" w:color="auto"/>
        <w:left w:val="none" w:sz="0" w:space="0" w:color="auto"/>
        <w:bottom w:val="none" w:sz="0" w:space="0" w:color="auto"/>
        <w:right w:val="none" w:sz="0" w:space="0" w:color="auto"/>
      </w:divBdr>
    </w:div>
    <w:div w:id="231818191">
      <w:bodyDiv w:val="1"/>
      <w:marLeft w:val="0"/>
      <w:marRight w:val="0"/>
      <w:marTop w:val="0"/>
      <w:marBottom w:val="0"/>
      <w:divBdr>
        <w:top w:val="none" w:sz="0" w:space="0" w:color="auto"/>
        <w:left w:val="none" w:sz="0" w:space="0" w:color="auto"/>
        <w:bottom w:val="none" w:sz="0" w:space="0" w:color="auto"/>
        <w:right w:val="none" w:sz="0" w:space="0" w:color="auto"/>
      </w:divBdr>
    </w:div>
    <w:div w:id="281885019">
      <w:bodyDiv w:val="1"/>
      <w:marLeft w:val="0"/>
      <w:marRight w:val="0"/>
      <w:marTop w:val="0"/>
      <w:marBottom w:val="0"/>
      <w:divBdr>
        <w:top w:val="none" w:sz="0" w:space="0" w:color="auto"/>
        <w:left w:val="none" w:sz="0" w:space="0" w:color="auto"/>
        <w:bottom w:val="none" w:sz="0" w:space="0" w:color="auto"/>
        <w:right w:val="none" w:sz="0" w:space="0" w:color="auto"/>
      </w:divBdr>
    </w:div>
    <w:div w:id="297685721">
      <w:bodyDiv w:val="1"/>
      <w:marLeft w:val="0"/>
      <w:marRight w:val="0"/>
      <w:marTop w:val="0"/>
      <w:marBottom w:val="0"/>
      <w:divBdr>
        <w:top w:val="none" w:sz="0" w:space="0" w:color="auto"/>
        <w:left w:val="none" w:sz="0" w:space="0" w:color="auto"/>
        <w:bottom w:val="none" w:sz="0" w:space="0" w:color="auto"/>
        <w:right w:val="none" w:sz="0" w:space="0" w:color="auto"/>
      </w:divBdr>
      <w:divsChild>
        <w:div w:id="746001343">
          <w:marLeft w:val="0"/>
          <w:marRight w:val="0"/>
          <w:marTop w:val="0"/>
          <w:marBottom w:val="0"/>
          <w:divBdr>
            <w:top w:val="none" w:sz="0" w:space="0" w:color="auto"/>
            <w:left w:val="none" w:sz="0" w:space="0" w:color="auto"/>
            <w:bottom w:val="none" w:sz="0" w:space="0" w:color="auto"/>
            <w:right w:val="none" w:sz="0" w:space="0" w:color="auto"/>
          </w:divBdr>
          <w:divsChild>
            <w:div w:id="1232471168">
              <w:marLeft w:val="0"/>
              <w:marRight w:val="0"/>
              <w:marTop w:val="0"/>
              <w:marBottom w:val="0"/>
              <w:divBdr>
                <w:top w:val="none" w:sz="0" w:space="0" w:color="auto"/>
                <w:left w:val="none" w:sz="0" w:space="0" w:color="auto"/>
                <w:bottom w:val="none" w:sz="0" w:space="0" w:color="auto"/>
                <w:right w:val="none" w:sz="0" w:space="0" w:color="auto"/>
              </w:divBdr>
              <w:divsChild>
                <w:div w:id="1419712435">
                  <w:marLeft w:val="0"/>
                  <w:marRight w:val="0"/>
                  <w:marTop w:val="0"/>
                  <w:marBottom w:val="0"/>
                  <w:divBdr>
                    <w:top w:val="none" w:sz="0" w:space="0" w:color="auto"/>
                    <w:left w:val="none" w:sz="0" w:space="0" w:color="auto"/>
                    <w:bottom w:val="none" w:sz="0" w:space="0" w:color="auto"/>
                    <w:right w:val="none" w:sz="0" w:space="0" w:color="auto"/>
                  </w:divBdr>
                  <w:divsChild>
                    <w:div w:id="202526227">
                      <w:marLeft w:val="0"/>
                      <w:marRight w:val="0"/>
                      <w:marTop w:val="0"/>
                      <w:marBottom w:val="0"/>
                      <w:divBdr>
                        <w:top w:val="none" w:sz="0" w:space="0" w:color="auto"/>
                        <w:left w:val="none" w:sz="0" w:space="0" w:color="auto"/>
                        <w:bottom w:val="none" w:sz="0" w:space="0" w:color="auto"/>
                        <w:right w:val="none" w:sz="0" w:space="0" w:color="auto"/>
                      </w:divBdr>
                      <w:divsChild>
                        <w:div w:id="1741950944">
                          <w:marLeft w:val="0"/>
                          <w:marRight w:val="0"/>
                          <w:marTop w:val="0"/>
                          <w:marBottom w:val="0"/>
                          <w:divBdr>
                            <w:top w:val="none" w:sz="0" w:space="0" w:color="auto"/>
                            <w:left w:val="none" w:sz="0" w:space="0" w:color="auto"/>
                            <w:bottom w:val="none" w:sz="0" w:space="0" w:color="auto"/>
                            <w:right w:val="none" w:sz="0" w:space="0" w:color="auto"/>
                          </w:divBdr>
                          <w:divsChild>
                            <w:div w:id="27560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4841">
      <w:bodyDiv w:val="1"/>
      <w:marLeft w:val="0"/>
      <w:marRight w:val="0"/>
      <w:marTop w:val="0"/>
      <w:marBottom w:val="0"/>
      <w:divBdr>
        <w:top w:val="none" w:sz="0" w:space="0" w:color="auto"/>
        <w:left w:val="none" w:sz="0" w:space="0" w:color="auto"/>
        <w:bottom w:val="none" w:sz="0" w:space="0" w:color="auto"/>
        <w:right w:val="none" w:sz="0" w:space="0" w:color="auto"/>
      </w:divBdr>
    </w:div>
    <w:div w:id="383530889">
      <w:bodyDiv w:val="1"/>
      <w:marLeft w:val="0"/>
      <w:marRight w:val="0"/>
      <w:marTop w:val="0"/>
      <w:marBottom w:val="0"/>
      <w:divBdr>
        <w:top w:val="none" w:sz="0" w:space="0" w:color="auto"/>
        <w:left w:val="none" w:sz="0" w:space="0" w:color="auto"/>
        <w:bottom w:val="none" w:sz="0" w:space="0" w:color="auto"/>
        <w:right w:val="none" w:sz="0" w:space="0" w:color="auto"/>
      </w:divBdr>
      <w:divsChild>
        <w:div w:id="1769815632">
          <w:marLeft w:val="0"/>
          <w:marRight w:val="0"/>
          <w:marTop w:val="0"/>
          <w:marBottom w:val="0"/>
          <w:divBdr>
            <w:top w:val="none" w:sz="0" w:space="0" w:color="auto"/>
            <w:left w:val="none" w:sz="0" w:space="0" w:color="auto"/>
            <w:bottom w:val="none" w:sz="0" w:space="0" w:color="auto"/>
            <w:right w:val="none" w:sz="0" w:space="0" w:color="auto"/>
          </w:divBdr>
          <w:divsChild>
            <w:div w:id="816261736">
              <w:marLeft w:val="0"/>
              <w:marRight w:val="0"/>
              <w:marTop w:val="0"/>
              <w:marBottom w:val="0"/>
              <w:divBdr>
                <w:top w:val="none" w:sz="0" w:space="0" w:color="auto"/>
                <w:left w:val="none" w:sz="0" w:space="0" w:color="auto"/>
                <w:bottom w:val="none" w:sz="0" w:space="0" w:color="auto"/>
                <w:right w:val="none" w:sz="0" w:space="0" w:color="auto"/>
              </w:divBdr>
              <w:divsChild>
                <w:div w:id="1630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57145">
      <w:bodyDiv w:val="1"/>
      <w:marLeft w:val="0"/>
      <w:marRight w:val="0"/>
      <w:marTop w:val="0"/>
      <w:marBottom w:val="0"/>
      <w:divBdr>
        <w:top w:val="none" w:sz="0" w:space="0" w:color="auto"/>
        <w:left w:val="none" w:sz="0" w:space="0" w:color="auto"/>
        <w:bottom w:val="none" w:sz="0" w:space="0" w:color="auto"/>
        <w:right w:val="none" w:sz="0" w:space="0" w:color="auto"/>
      </w:divBdr>
    </w:div>
    <w:div w:id="466045221">
      <w:bodyDiv w:val="1"/>
      <w:marLeft w:val="0"/>
      <w:marRight w:val="0"/>
      <w:marTop w:val="0"/>
      <w:marBottom w:val="0"/>
      <w:divBdr>
        <w:top w:val="none" w:sz="0" w:space="0" w:color="auto"/>
        <w:left w:val="none" w:sz="0" w:space="0" w:color="auto"/>
        <w:bottom w:val="none" w:sz="0" w:space="0" w:color="auto"/>
        <w:right w:val="none" w:sz="0" w:space="0" w:color="auto"/>
      </w:divBdr>
      <w:divsChild>
        <w:div w:id="832379032">
          <w:marLeft w:val="0"/>
          <w:marRight w:val="0"/>
          <w:marTop w:val="0"/>
          <w:marBottom w:val="0"/>
          <w:divBdr>
            <w:top w:val="none" w:sz="0" w:space="0" w:color="auto"/>
            <w:left w:val="none" w:sz="0" w:space="0" w:color="auto"/>
            <w:bottom w:val="none" w:sz="0" w:space="0" w:color="auto"/>
            <w:right w:val="none" w:sz="0" w:space="0" w:color="auto"/>
          </w:divBdr>
          <w:divsChild>
            <w:div w:id="1107427940">
              <w:marLeft w:val="0"/>
              <w:marRight w:val="0"/>
              <w:marTop w:val="0"/>
              <w:marBottom w:val="0"/>
              <w:divBdr>
                <w:top w:val="none" w:sz="0" w:space="0" w:color="auto"/>
                <w:left w:val="none" w:sz="0" w:space="0" w:color="auto"/>
                <w:bottom w:val="none" w:sz="0" w:space="0" w:color="auto"/>
                <w:right w:val="none" w:sz="0" w:space="0" w:color="auto"/>
              </w:divBdr>
              <w:divsChild>
                <w:div w:id="1344741543">
                  <w:marLeft w:val="0"/>
                  <w:marRight w:val="0"/>
                  <w:marTop w:val="0"/>
                  <w:marBottom w:val="0"/>
                  <w:divBdr>
                    <w:top w:val="none" w:sz="0" w:space="0" w:color="auto"/>
                    <w:left w:val="none" w:sz="0" w:space="0" w:color="auto"/>
                    <w:bottom w:val="none" w:sz="0" w:space="0" w:color="auto"/>
                    <w:right w:val="none" w:sz="0" w:space="0" w:color="auto"/>
                  </w:divBdr>
                  <w:divsChild>
                    <w:div w:id="439690194">
                      <w:marLeft w:val="0"/>
                      <w:marRight w:val="0"/>
                      <w:marTop w:val="0"/>
                      <w:marBottom w:val="0"/>
                      <w:divBdr>
                        <w:top w:val="none" w:sz="0" w:space="0" w:color="auto"/>
                        <w:left w:val="none" w:sz="0" w:space="0" w:color="auto"/>
                        <w:bottom w:val="none" w:sz="0" w:space="0" w:color="auto"/>
                        <w:right w:val="none" w:sz="0" w:space="0" w:color="auto"/>
                      </w:divBdr>
                      <w:divsChild>
                        <w:div w:id="716246952">
                          <w:marLeft w:val="0"/>
                          <w:marRight w:val="0"/>
                          <w:marTop w:val="0"/>
                          <w:marBottom w:val="0"/>
                          <w:divBdr>
                            <w:top w:val="none" w:sz="0" w:space="0" w:color="auto"/>
                            <w:left w:val="none" w:sz="0" w:space="0" w:color="auto"/>
                            <w:bottom w:val="none" w:sz="0" w:space="0" w:color="auto"/>
                            <w:right w:val="none" w:sz="0" w:space="0" w:color="auto"/>
                          </w:divBdr>
                          <w:divsChild>
                            <w:div w:id="7605434">
                              <w:marLeft w:val="0"/>
                              <w:marRight w:val="0"/>
                              <w:marTop w:val="0"/>
                              <w:marBottom w:val="0"/>
                              <w:divBdr>
                                <w:top w:val="none" w:sz="0" w:space="0" w:color="auto"/>
                                <w:left w:val="none" w:sz="0" w:space="0" w:color="auto"/>
                                <w:bottom w:val="none" w:sz="0" w:space="0" w:color="auto"/>
                                <w:right w:val="none" w:sz="0" w:space="0" w:color="auto"/>
                              </w:divBdr>
                            </w:div>
                            <w:div w:id="293603825">
                              <w:marLeft w:val="0"/>
                              <w:marRight w:val="0"/>
                              <w:marTop w:val="0"/>
                              <w:marBottom w:val="0"/>
                              <w:divBdr>
                                <w:top w:val="none" w:sz="0" w:space="0" w:color="auto"/>
                                <w:left w:val="none" w:sz="0" w:space="0" w:color="auto"/>
                                <w:bottom w:val="none" w:sz="0" w:space="0" w:color="auto"/>
                                <w:right w:val="none" w:sz="0" w:space="0" w:color="auto"/>
                              </w:divBdr>
                            </w:div>
                            <w:div w:id="1087265291">
                              <w:marLeft w:val="0"/>
                              <w:marRight w:val="0"/>
                              <w:marTop w:val="0"/>
                              <w:marBottom w:val="0"/>
                              <w:divBdr>
                                <w:top w:val="none" w:sz="0" w:space="0" w:color="auto"/>
                                <w:left w:val="none" w:sz="0" w:space="0" w:color="auto"/>
                                <w:bottom w:val="none" w:sz="0" w:space="0" w:color="auto"/>
                                <w:right w:val="none" w:sz="0" w:space="0" w:color="auto"/>
                              </w:divBdr>
                            </w:div>
                            <w:div w:id="1212494116">
                              <w:marLeft w:val="0"/>
                              <w:marRight w:val="0"/>
                              <w:marTop w:val="0"/>
                              <w:marBottom w:val="0"/>
                              <w:divBdr>
                                <w:top w:val="none" w:sz="0" w:space="0" w:color="auto"/>
                                <w:left w:val="none" w:sz="0" w:space="0" w:color="auto"/>
                                <w:bottom w:val="none" w:sz="0" w:space="0" w:color="auto"/>
                                <w:right w:val="none" w:sz="0" w:space="0" w:color="auto"/>
                              </w:divBdr>
                            </w:div>
                            <w:div w:id="1805469255">
                              <w:marLeft w:val="0"/>
                              <w:marRight w:val="0"/>
                              <w:marTop w:val="0"/>
                              <w:marBottom w:val="0"/>
                              <w:divBdr>
                                <w:top w:val="none" w:sz="0" w:space="0" w:color="auto"/>
                                <w:left w:val="none" w:sz="0" w:space="0" w:color="auto"/>
                                <w:bottom w:val="none" w:sz="0" w:space="0" w:color="auto"/>
                                <w:right w:val="none" w:sz="0" w:space="0" w:color="auto"/>
                              </w:divBdr>
                            </w:div>
                            <w:div w:id="18881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896646">
      <w:bodyDiv w:val="1"/>
      <w:marLeft w:val="0"/>
      <w:marRight w:val="0"/>
      <w:marTop w:val="0"/>
      <w:marBottom w:val="0"/>
      <w:divBdr>
        <w:top w:val="none" w:sz="0" w:space="0" w:color="auto"/>
        <w:left w:val="none" w:sz="0" w:space="0" w:color="auto"/>
        <w:bottom w:val="none" w:sz="0" w:space="0" w:color="auto"/>
        <w:right w:val="none" w:sz="0" w:space="0" w:color="auto"/>
      </w:divBdr>
      <w:divsChild>
        <w:div w:id="934478484">
          <w:marLeft w:val="0"/>
          <w:marRight w:val="0"/>
          <w:marTop w:val="0"/>
          <w:marBottom w:val="0"/>
          <w:divBdr>
            <w:top w:val="none" w:sz="0" w:space="0" w:color="auto"/>
            <w:left w:val="none" w:sz="0" w:space="0" w:color="auto"/>
            <w:bottom w:val="none" w:sz="0" w:space="0" w:color="auto"/>
            <w:right w:val="none" w:sz="0" w:space="0" w:color="auto"/>
          </w:divBdr>
        </w:div>
        <w:div w:id="1474330414">
          <w:marLeft w:val="0"/>
          <w:marRight w:val="0"/>
          <w:marTop w:val="0"/>
          <w:marBottom w:val="0"/>
          <w:divBdr>
            <w:top w:val="none" w:sz="0" w:space="0" w:color="auto"/>
            <w:left w:val="none" w:sz="0" w:space="0" w:color="auto"/>
            <w:bottom w:val="none" w:sz="0" w:space="0" w:color="auto"/>
            <w:right w:val="none" w:sz="0" w:space="0" w:color="auto"/>
          </w:divBdr>
        </w:div>
        <w:div w:id="1796364308">
          <w:marLeft w:val="0"/>
          <w:marRight w:val="0"/>
          <w:marTop w:val="0"/>
          <w:marBottom w:val="0"/>
          <w:divBdr>
            <w:top w:val="none" w:sz="0" w:space="0" w:color="auto"/>
            <w:left w:val="none" w:sz="0" w:space="0" w:color="auto"/>
            <w:bottom w:val="none" w:sz="0" w:space="0" w:color="auto"/>
            <w:right w:val="none" w:sz="0" w:space="0" w:color="auto"/>
          </w:divBdr>
        </w:div>
      </w:divsChild>
    </w:div>
    <w:div w:id="576212765">
      <w:bodyDiv w:val="1"/>
      <w:marLeft w:val="0"/>
      <w:marRight w:val="0"/>
      <w:marTop w:val="0"/>
      <w:marBottom w:val="0"/>
      <w:divBdr>
        <w:top w:val="none" w:sz="0" w:space="0" w:color="auto"/>
        <w:left w:val="none" w:sz="0" w:space="0" w:color="auto"/>
        <w:bottom w:val="none" w:sz="0" w:space="0" w:color="auto"/>
        <w:right w:val="none" w:sz="0" w:space="0" w:color="auto"/>
      </w:divBdr>
    </w:div>
    <w:div w:id="595089619">
      <w:bodyDiv w:val="1"/>
      <w:marLeft w:val="0"/>
      <w:marRight w:val="0"/>
      <w:marTop w:val="0"/>
      <w:marBottom w:val="0"/>
      <w:divBdr>
        <w:top w:val="none" w:sz="0" w:space="0" w:color="auto"/>
        <w:left w:val="none" w:sz="0" w:space="0" w:color="auto"/>
        <w:bottom w:val="none" w:sz="0" w:space="0" w:color="auto"/>
        <w:right w:val="none" w:sz="0" w:space="0" w:color="auto"/>
      </w:divBdr>
      <w:divsChild>
        <w:div w:id="262804732">
          <w:marLeft w:val="0"/>
          <w:marRight w:val="0"/>
          <w:marTop w:val="240"/>
          <w:marBottom w:val="0"/>
          <w:divBdr>
            <w:top w:val="none" w:sz="0" w:space="0" w:color="auto"/>
            <w:left w:val="none" w:sz="0" w:space="0" w:color="auto"/>
            <w:bottom w:val="none" w:sz="0" w:space="0" w:color="auto"/>
            <w:right w:val="none" w:sz="0" w:space="0" w:color="auto"/>
          </w:divBdr>
        </w:div>
      </w:divsChild>
    </w:div>
    <w:div w:id="679626494">
      <w:bodyDiv w:val="1"/>
      <w:marLeft w:val="0"/>
      <w:marRight w:val="0"/>
      <w:marTop w:val="0"/>
      <w:marBottom w:val="0"/>
      <w:divBdr>
        <w:top w:val="none" w:sz="0" w:space="0" w:color="auto"/>
        <w:left w:val="none" w:sz="0" w:space="0" w:color="auto"/>
        <w:bottom w:val="none" w:sz="0" w:space="0" w:color="auto"/>
        <w:right w:val="none" w:sz="0" w:space="0" w:color="auto"/>
      </w:divBdr>
    </w:div>
    <w:div w:id="682393432">
      <w:bodyDiv w:val="1"/>
      <w:marLeft w:val="0"/>
      <w:marRight w:val="0"/>
      <w:marTop w:val="0"/>
      <w:marBottom w:val="0"/>
      <w:divBdr>
        <w:top w:val="none" w:sz="0" w:space="0" w:color="auto"/>
        <w:left w:val="none" w:sz="0" w:space="0" w:color="auto"/>
        <w:bottom w:val="none" w:sz="0" w:space="0" w:color="auto"/>
        <w:right w:val="none" w:sz="0" w:space="0" w:color="auto"/>
      </w:divBdr>
    </w:div>
    <w:div w:id="847982344">
      <w:bodyDiv w:val="1"/>
      <w:marLeft w:val="0"/>
      <w:marRight w:val="0"/>
      <w:marTop w:val="0"/>
      <w:marBottom w:val="0"/>
      <w:divBdr>
        <w:top w:val="none" w:sz="0" w:space="0" w:color="auto"/>
        <w:left w:val="none" w:sz="0" w:space="0" w:color="auto"/>
        <w:bottom w:val="none" w:sz="0" w:space="0" w:color="auto"/>
        <w:right w:val="none" w:sz="0" w:space="0" w:color="auto"/>
      </w:divBdr>
    </w:div>
    <w:div w:id="850224235">
      <w:bodyDiv w:val="1"/>
      <w:marLeft w:val="0"/>
      <w:marRight w:val="0"/>
      <w:marTop w:val="0"/>
      <w:marBottom w:val="0"/>
      <w:divBdr>
        <w:top w:val="none" w:sz="0" w:space="0" w:color="auto"/>
        <w:left w:val="none" w:sz="0" w:space="0" w:color="auto"/>
        <w:bottom w:val="none" w:sz="0" w:space="0" w:color="auto"/>
        <w:right w:val="none" w:sz="0" w:space="0" w:color="auto"/>
      </w:divBdr>
      <w:divsChild>
        <w:div w:id="204875356">
          <w:marLeft w:val="0"/>
          <w:marRight w:val="0"/>
          <w:marTop w:val="0"/>
          <w:marBottom w:val="0"/>
          <w:divBdr>
            <w:top w:val="none" w:sz="0" w:space="0" w:color="auto"/>
            <w:left w:val="none" w:sz="0" w:space="0" w:color="auto"/>
            <w:bottom w:val="none" w:sz="0" w:space="0" w:color="auto"/>
            <w:right w:val="none" w:sz="0" w:space="0" w:color="auto"/>
          </w:divBdr>
          <w:divsChild>
            <w:div w:id="337658027">
              <w:marLeft w:val="0"/>
              <w:marRight w:val="0"/>
              <w:marTop w:val="0"/>
              <w:marBottom w:val="0"/>
              <w:divBdr>
                <w:top w:val="none" w:sz="0" w:space="0" w:color="auto"/>
                <w:left w:val="none" w:sz="0" w:space="0" w:color="auto"/>
                <w:bottom w:val="none" w:sz="0" w:space="0" w:color="auto"/>
                <w:right w:val="none" w:sz="0" w:space="0" w:color="auto"/>
              </w:divBdr>
              <w:divsChild>
                <w:div w:id="2064601534">
                  <w:marLeft w:val="0"/>
                  <w:marRight w:val="0"/>
                  <w:marTop w:val="0"/>
                  <w:marBottom w:val="0"/>
                  <w:divBdr>
                    <w:top w:val="none" w:sz="0" w:space="0" w:color="auto"/>
                    <w:left w:val="none" w:sz="0" w:space="0" w:color="auto"/>
                    <w:bottom w:val="none" w:sz="0" w:space="0" w:color="auto"/>
                    <w:right w:val="none" w:sz="0" w:space="0" w:color="auto"/>
                  </w:divBdr>
                  <w:divsChild>
                    <w:div w:id="510530981">
                      <w:marLeft w:val="-300"/>
                      <w:marRight w:val="0"/>
                      <w:marTop w:val="0"/>
                      <w:marBottom w:val="0"/>
                      <w:divBdr>
                        <w:top w:val="none" w:sz="0" w:space="0" w:color="auto"/>
                        <w:left w:val="none" w:sz="0" w:space="0" w:color="auto"/>
                        <w:bottom w:val="none" w:sz="0" w:space="0" w:color="auto"/>
                        <w:right w:val="none" w:sz="0" w:space="0" w:color="auto"/>
                      </w:divBdr>
                      <w:divsChild>
                        <w:div w:id="1821921570">
                          <w:marLeft w:val="0"/>
                          <w:marRight w:val="0"/>
                          <w:marTop w:val="0"/>
                          <w:marBottom w:val="0"/>
                          <w:divBdr>
                            <w:top w:val="none" w:sz="0" w:space="0" w:color="auto"/>
                            <w:left w:val="none" w:sz="0" w:space="0" w:color="auto"/>
                            <w:bottom w:val="none" w:sz="0" w:space="0" w:color="auto"/>
                            <w:right w:val="none" w:sz="0" w:space="0" w:color="auto"/>
                          </w:divBdr>
                          <w:divsChild>
                            <w:div w:id="1940405085">
                              <w:marLeft w:val="0"/>
                              <w:marRight w:val="0"/>
                              <w:marTop w:val="0"/>
                              <w:marBottom w:val="0"/>
                              <w:divBdr>
                                <w:top w:val="none" w:sz="0" w:space="0" w:color="auto"/>
                                <w:left w:val="none" w:sz="0" w:space="0" w:color="auto"/>
                                <w:bottom w:val="none" w:sz="0" w:space="0" w:color="auto"/>
                                <w:right w:val="none" w:sz="0" w:space="0" w:color="auto"/>
                              </w:divBdr>
                              <w:divsChild>
                                <w:div w:id="1538275492">
                                  <w:marLeft w:val="0"/>
                                  <w:marRight w:val="0"/>
                                  <w:marTop w:val="0"/>
                                  <w:marBottom w:val="0"/>
                                  <w:divBdr>
                                    <w:top w:val="none" w:sz="0" w:space="0" w:color="auto"/>
                                    <w:left w:val="none" w:sz="0" w:space="0" w:color="auto"/>
                                    <w:bottom w:val="none" w:sz="0" w:space="0" w:color="auto"/>
                                    <w:right w:val="none" w:sz="0" w:space="0" w:color="auto"/>
                                  </w:divBdr>
                                  <w:divsChild>
                                    <w:div w:id="74061631">
                                      <w:marLeft w:val="0"/>
                                      <w:marRight w:val="0"/>
                                      <w:marTop w:val="0"/>
                                      <w:marBottom w:val="0"/>
                                      <w:divBdr>
                                        <w:top w:val="none" w:sz="0" w:space="0" w:color="auto"/>
                                        <w:left w:val="none" w:sz="0" w:space="0" w:color="auto"/>
                                        <w:bottom w:val="none" w:sz="0" w:space="0" w:color="auto"/>
                                        <w:right w:val="none" w:sz="0" w:space="0" w:color="auto"/>
                                      </w:divBdr>
                                      <w:divsChild>
                                        <w:div w:id="1324774008">
                                          <w:marLeft w:val="0"/>
                                          <w:marRight w:val="0"/>
                                          <w:marTop w:val="0"/>
                                          <w:marBottom w:val="0"/>
                                          <w:divBdr>
                                            <w:top w:val="none" w:sz="0" w:space="0" w:color="auto"/>
                                            <w:left w:val="none" w:sz="0" w:space="0" w:color="auto"/>
                                            <w:bottom w:val="none" w:sz="0" w:space="0" w:color="auto"/>
                                            <w:right w:val="none" w:sz="0" w:space="0" w:color="auto"/>
                                          </w:divBdr>
                                          <w:divsChild>
                                            <w:div w:id="399981597">
                                              <w:marLeft w:val="0"/>
                                              <w:marRight w:val="0"/>
                                              <w:marTop w:val="0"/>
                                              <w:marBottom w:val="0"/>
                                              <w:divBdr>
                                                <w:top w:val="none" w:sz="0" w:space="0" w:color="auto"/>
                                                <w:left w:val="none" w:sz="0" w:space="0" w:color="auto"/>
                                                <w:bottom w:val="none" w:sz="0" w:space="0" w:color="auto"/>
                                                <w:right w:val="none" w:sz="0" w:space="0" w:color="auto"/>
                                              </w:divBdr>
                                            </w:div>
                                            <w:div w:id="12963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9322174">
      <w:bodyDiv w:val="1"/>
      <w:marLeft w:val="0"/>
      <w:marRight w:val="0"/>
      <w:marTop w:val="0"/>
      <w:marBottom w:val="0"/>
      <w:divBdr>
        <w:top w:val="none" w:sz="0" w:space="0" w:color="auto"/>
        <w:left w:val="none" w:sz="0" w:space="0" w:color="auto"/>
        <w:bottom w:val="none" w:sz="0" w:space="0" w:color="auto"/>
        <w:right w:val="none" w:sz="0" w:space="0" w:color="auto"/>
      </w:divBdr>
      <w:divsChild>
        <w:div w:id="542376304">
          <w:marLeft w:val="0"/>
          <w:marRight w:val="0"/>
          <w:marTop w:val="0"/>
          <w:marBottom w:val="0"/>
          <w:divBdr>
            <w:top w:val="none" w:sz="0" w:space="0" w:color="auto"/>
            <w:left w:val="none" w:sz="0" w:space="0" w:color="auto"/>
            <w:bottom w:val="none" w:sz="0" w:space="0" w:color="auto"/>
            <w:right w:val="none" w:sz="0" w:space="0" w:color="auto"/>
          </w:divBdr>
          <w:divsChild>
            <w:div w:id="2073960688">
              <w:marLeft w:val="0"/>
              <w:marRight w:val="0"/>
              <w:marTop w:val="0"/>
              <w:marBottom w:val="0"/>
              <w:divBdr>
                <w:top w:val="none" w:sz="0" w:space="0" w:color="auto"/>
                <w:left w:val="none" w:sz="0" w:space="0" w:color="auto"/>
                <w:bottom w:val="none" w:sz="0" w:space="0" w:color="auto"/>
                <w:right w:val="none" w:sz="0" w:space="0" w:color="auto"/>
              </w:divBdr>
              <w:divsChild>
                <w:div w:id="1961571411">
                  <w:marLeft w:val="0"/>
                  <w:marRight w:val="0"/>
                  <w:marTop w:val="0"/>
                  <w:marBottom w:val="0"/>
                  <w:divBdr>
                    <w:top w:val="none" w:sz="0" w:space="0" w:color="auto"/>
                    <w:left w:val="none" w:sz="0" w:space="0" w:color="auto"/>
                    <w:bottom w:val="none" w:sz="0" w:space="0" w:color="auto"/>
                    <w:right w:val="none" w:sz="0" w:space="0" w:color="auto"/>
                  </w:divBdr>
                  <w:divsChild>
                    <w:div w:id="404766908">
                      <w:marLeft w:val="-300"/>
                      <w:marRight w:val="0"/>
                      <w:marTop w:val="0"/>
                      <w:marBottom w:val="0"/>
                      <w:divBdr>
                        <w:top w:val="none" w:sz="0" w:space="0" w:color="auto"/>
                        <w:left w:val="none" w:sz="0" w:space="0" w:color="auto"/>
                        <w:bottom w:val="none" w:sz="0" w:space="0" w:color="auto"/>
                        <w:right w:val="none" w:sz="0" w:space="0" w:color="auto"/>
                      </w:divBdr>
                      <w:divsChild>
                        <w:div w:id="1986858412">
                          <w:marLeft w:val="0"/>
                          <w:marRight w:val="0"/>
                          <w:marTop w:val="0"/>
                          <w:marBottom w:val="0"/>
                          <w:divBdr>
                            <w:top w:val="none" w:sz="0" w:space="0" w:color="auto"/>
                            <w:left w:val="none" w:sz="0" w:space="0" w:color="auto"/>
                            <w:bottom w:val="none" w:sz="0" w:space="0" w:color="auto"/>
                            <w:right w:val="none" w:sz="0" w:space="0" w:color="auto"/>
                          </w:divBdr>
                          <w:divsChild>
                            <w:div w:id="1280450622">
                              <w:marLeft w:val="0"/>
                              <w:marRight w:val="0"/>
                              <w:marTop w:val="0"/>
                              <w:marBottom w:val="0"/>
                              <w:divBdr>
                                <w:top w:val="none" w:sz="0" w:space="0" w:color="auto"/>
                                <w:left w:val="none" w:sz="0" w:space="0" w:color="auto"/>
                                <w:bottom w:val="none" w:sz="0" w:space="0" w:color="auto"/>
                                <w:right w:val="none" w:sz="0" w:space="0" w:color="auto"/>
                              </w:divBdr>
                              <w:divsChild>
                                <w:div w:id="430860554">
                                  <w:marLeft w:val="0"/>
                                  <w:marRight w:val="0"/>
                                  <w:marTop w:val="0"/>
                                  <w:marBottom w:val="0"/>
                                  <w:divBdr>
                                    <w:top w:val="none" w:sz="0" w:space="0" w:color="auto"/>
                                    <w:left w:val="none" w:sz="0" w:space="0" w:color="auto"/>
                                    <w:bottom w:val="none" w:sz="0" w:space="0" w:color="auto"/>
                                    <w:right w:val="none" w:sz="0" w:space="0" w:color="auto"/>
                                  </w:divBdr>
                                  <w:divsChild>
                                    <w:div w:id="2060785232">
                                      <w:marLeft w:val="0"/>
                                      <w:marRight w:val="0"/>
                                      <w:marTop w:val="0"/>
                                      <w:marBottom w:val="0"/>
                                      <w:divBdr>
                                        <w:top w:val="none" w:sz="0" w:space="0" w:color="auto"/>
                                        <w:left w:val="none" w:sz="0" w:space="0" w:color="auto"/>
                                        <w:bottom w:val="none" w:sz="0" w:space="0" w:color="auto"/>
                                        <w:right w:val="none" w:sz="0" w:space="0" w:color="auto"/>
                                      </w:divBdr>
                                      <w:divsChild>
                                        <w:div w:id="236596947">
                                          <w:marLeft w:val="0"/>
                                          <w:marRight w:val="0"/>
                                          <w:marTop w:val="0"/>
                                          <w:marBottom w:val="0"/>
                                          <w:divBdr>
                                            <w:top w:val="none" w:sz="0" w:space="0" w:color="auto"/>
                                            <w:left w:val="none" w:sz="0" w:space="0" w:color="auto"/>
                                            <w:bottom w:val="none" w:sz="0" w:space="0" w:color="auto"/>
                                            <w:right w:val="none" w:sz="0" w:space="0" w:color="auto"/>
                                          </w:divBdr>
                                          <w:divsChild>
                                            <w:div w:id="113013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1499002">
      <w:bodyDiv w:val="1"/>
      <w:marLeft w:val="0"/>
      <w:marRight w:val="0"/>
      <w:marTop w:val="0"/>
      <w:marBottom w:val="0"/>
      <w:divBdr>
        <w:top w:val="none" w:sz="0" w:space="0" w:color="auto"/>
        <w:left w:val="none" w:sz="0" w:space="0" w:color="auto"/>
        <w:bottom w:val="none" w:sz="0" w:space="0" w:color="auto"/>
        <w:right w:val="none" w:sz="0" w:space="0" w:color="auto"/>
      </w:divBdr>
    </w:div>
    <w:div w:id="876966790">
      <w:bodyDiv w:val="1"/>
      <w:marLeft w:val="0"/>
      <w:marRight w:val="0"/>
      <w:marTop w:val="0"/>
      <w:marBottom w:val="0"/>
      <w:divBdr>
        <w:top w:val="none" w:sz="0" w:space="0" w:color="auto"/>
        <w:left w:val="none" w:sz="0" w:space="0" w:color="auto"/>
        <w:bottom w:val="none" w:sz="0" w:space="0" w:color="auto"/>
        <w:right w:val="none" w:sz="0" w:space="0" w:color="auto"/>
      </w:divBdr>
      <w:divsChild>
        <w:div w:id="1605382646">
          <w:marLeft w:val="0"/>
          <w:marRight w:val="0"/>
          <w:marTop w:val="0"/>
          <w:marBottom w:val="0"/>
          <w:divBdr>
            <w:top w:val="none" w:sz="0" w:space="0" w:color="auto"/>
            <w:left w:val="none" w:sz="0" w:space="0" w:color="auto"/>
            <w:bottom w:val="none" w:sz="0" w:space="0" w:color="auto"/>
            <w:right w:val="none" w:sz="0" w:space="0" w:color="auto"/>
          </w:divBdr>
          <w:divsChild>
            <w:div w:id="1289625104">
              <w:marLeft w:val="0"/>
              <w:marRight w:val="0"/>
              <w:marTop w:val="0"/>
              <w:marBottom w:val="0"/>
              <w:divBdr>
                <w:top w:val="none" w:sz="0" w:space="0" w:color="auto"/>
                <w:left w:val="none" w:sz="0" w:space="0" w:color="auto"/>
                <w:bottom w:val="none" w:sz="0" w:space="0" w:color="auto"/>
                <w:right w:val="none" w:sz="0" w:space="0" w:color="auto"/>
              </w:divBdr>
              <w:divsChild>
                <w:div w:id="1002314045">
                  <w:marLeft w:val="0"/>
                  <w:marRight w:val="0"/>
                  <w:marTop w:val="0"/>
                  <w:marBottom w:val="0"/>
                  <w:divBdr>
                    <w:top w:val="none" w:sz="0" w:space="0" w:color="auto"/>
                    <w:left w:val="none" w:sz="0" w:space="0" w:color="auto"/>
                    <w:bottom w:val="none" w:sz="0" w:space="0" w:color="auto"/>
                    <w:right w:val="none" w:sz="0" w:space="0" w:color="auto"/>
                  </w:divBdr>
                  <w:divsChild>
                    <w:div w:id="1416171579">
                      <w:marLeft w:val="0"/>
                      <w:marRight w:val="0"/>
                      <w:marTop w:val="0"/>
                      <w:marBottom w:val="0"/>
                      <w:divBdr>
                        <w:top w:val="none" w:sz="0" w:space="0" w:color="auto"/>
                        <w:left w:val="none" w:sz="0" w:space="0" w:color="auto"/>
                        <w:bottom w:val="none" w:sz="0" w:space="0" w:color="auto"/>
                        <w:right w:val="none" w:sz="0" w:space="0" w:color="auto"/>
                      </w:divBdr>
                      <w:divsChild>
                        <w:div w:id="1246454293">
                          <w:marLeft w:val="0"/>
                          <w:marRight w:val="0"/>
                          <w:marTop w:val="0"/>
                          <w:marBottom w:val="0"/>
                          <w:divBdr>
                            <w:top w:val="none" w:sz="0" w:space="0" w:color="auto"/>
                            <w:left w:val="none" w:sz="0" w:space="0" w:color="auto"/>
                            <w:bottom w:val="none" w:sz="0" w:space="0" w:color="auto"/>
                            <w:right w:val="none" w:sz="0" w:space="0" w:color="auto"/>
                          </w:divBdr>
                          <w:divsChild>
                            <w:div w:id="93521028">
                              <w:marLeft w:val="0"/>
                              <w:marRight w:val="0"/>
                              <w:marTop w:val="0"/>
                              <w:marBottom w:val="0"/>
                              <w:divBdr>
                                <w:top w:val="none" w:sz="0" w:space="0" w:color="auto"/>
                                <w:left w:val="none" w:sz="0" w:space="0" w:color="auto"/>
                                <w:bottom w:val="none" w:sz="0" w:space="0" w:color="auto"/>
                                <w:right w:val="none" w:sz="0" w:space="0" w:color="auto"/>
                              </w:divBdr>
                            </w:div>
                            <w:div w:id="389957910">
                              <w:marLeft w:val="0"/>
                              <w:marRight w:val="0"/>
                              <w:marTop w:val="0"/>
                              <w:marBottom w:val="0"/>
                              <w:divBdr>
                                <w:top w:val="none" w:sz="0" w:space="0" w:color="auto"/>
                                <w:left w:val="none" w:sz="0" w:space="0" w:color="auto"/>
                                <w:bottom w:val="none" w:sz="0" w:space="0" w:color="auto"/>
                                <w:right w:val="none" w:sz="0" w:space="0" w:color="auto"/>
                              </w:divBdr>
                            </w:div>
                            <w:div w:id="958414862">
                              <w:marLeft w:val="0"/>
                              <w:marRight w:val="0"/>
                              <w:marTop w:val="0"/>
                              <w:marBottom w:val="0"/>
                              <w:divBdr>
                                <w:top w:val="none" w:sz="0" w:space="0" w:color="auto"/>
                                <w:left w:val="none" w:sz="0" w:space="0" w:color="auto"/>
                                <w:bottom w:val="none" w:sz="0" w:space="0" w:color="auto"/>
                                <w:right w:val="none" w:sz="0" w:space="0" w:color="auto"/>
                              </w:divBdr>
                            </w:div>
                            <w:div w:id="1746759477">
                              <w:marLeft w:val="0"/>
                              <w:marRight w:val="0"/>
                              <w:marTop w:val="0"/>
                              <w:marBottom w:val="0"/>
                              <w:divBdr>
                                <w:top w:val="none" w:sz="0" w:space="0" w:color="auto"/>
                                <w:left w:val="none" w:sz="0" w:space="0" w:color="auto"/>
                                <w:bottom w:val="none" w:sz="0" w:space="0" w:color="auto"/>
                                <w:right w:val="none" w:sz="0" w:space="0" w:color="auto"/>
                              </w:divBdr>
                            </w:div>
                            <w:div w:id="1789155221">
                              <w:marLeft w:val="0"/>
                              <w:marRight w:val="0"/>
                              <w:marTop w:val="0"/>
                              <w:marBottom w:val="0"/>
                              <w:divBdr>
                                <w:top w:val="none" w:sz="0" w:space="0" w:color="auto"/>
                                <w:left w:val="none" w:sz="0" w:space="0" w:color="auto"/>
                                <w:bottom w:val="none" w:sz="0" w:space="0" w:color="auto"/>
                                <w:right w:val="none" w:sz="0" w:space="0" w:color="auto"/>
                              </w:divBdr>
                            </w:div>
                            <w:div w:id="20922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601580">
      <w:bodyDiv w:val="1"/>
      <w:marLeft w:val="0"/>
      <w:marRight w:val="0"/>
      <w:marTop w:val="0"/>
      <w:marBottom w:val="0"/>
      <w:divBdr>
        <w:top w:val="none" w:sz="0" w:space="0" w:color="auto"/>
        <w:left w:val="none" w:sz="0" w:space="0" w:color="auto"/>
        <w:bottom w:val="none" w:sz="0" w:space="0" w:color="auto"/>
        <w:right w:val="none" w:sz="0" w:space="0" w:color="auto"/>
      </w:divBdr>
      <w:divsChild>
        <w:div w:id="1963221811">
          <w:marLeft w:val="0"/>
          <w:marRight w:val="0"/>
          <w:marTop w:val="0"/>
          <w:marBottom w:val="0"/>
          <w:divBdr>
            <w:top w:val="none" w:sz="0" w:space="0" w:color="auto"/>
            <w:left w:val="none" w:sz="0" w:space="0" w:color="auto"/>
            <w:bottom w:val="none" w:sz="0" w:space="0" w:color="auto"/>
            <w:right w:val="none" w:sz="0" w:space="0" w:color="auto"/>
          </w:divBdr>
          <w:divsChild>
            <w:div w:id="1918786256">
              <w:marLeft w:val="0"/>
              <w:marRight w:val="0"/>
              <w:marTop w:val="0"/>
              <w:marBottom w:val="0"/>
              <w:divBdr>
                <w:top w:val="none" w:sz="0" w:space="0" w:color="auto"/>
                <w:left w:val="none" w:sz="0" w:space="0" w:color="auto"/>
                <w:bottom w:val="none" w:sz="0" w:space="0" w:color="auto"/>
                <w:right w:val="none" w:sz="0" w:space="0" w:color="auto"/>
              </w:divBdr>
              <w:divsChild>
                <w:div w:id="1411541950">
                  <w:marLeft w:val="0"/>
                  <w:marRight w:val="0"/>
                  <w:marTop w:val="0"/>
                  <w:marBottom w:val="0"/>
                  <w:divBdr>
                    <w:top w:val="none" w:sz="0" w:space="0" w:color="auto"/>
                    <w:left w:val="none" w:sz="0" w:space="0" w:color="auto"/>
                    <w:bottom w:val="none" w:sz="0" w:space="0" w:color="auto"/>
                    <w:right w:val="none" w:sz="0" w:space="0" w:color="auto"/>
                  </w:divBdr>
                  <w:divsChild>
                    <w:div w:id="2032030888">
                      <w:marLeft w:val="0"/>
                      <w:marRight w:val="0"/>
                      <w:marTop w:val="0"/>
                      <w:marBottom w:val="0"/>
                      <w:divBdr>
                        <w:top w:val="none" w:sz="0" w:space="0" w:color="auto"/>
                        <w:left w:val="none" w:sz="0" w:space="0" w:color="auto"/>
                        <w:bottom w:val="none" w:sz="0" w:space="0" w:color="auto"/>
                        <w:right w:val="none" w:sz="0" w:space="0" w:color="auto"/>
                      </w:divBdr>
                      <w:divsChild>
                        <w:div w:id="611060596">
                          <w:marLeft w:val="0"/>
                          <w:marRight w:val="0"/>
                          <w:marTop w:val="0"/>
                          <w:marBottom w:val="0"/>
                          <w:divBdr>
                            <w:top w:val="none" w:sz="0" w:space="0" w:color="auto"/>
                            <w:left w:val="none" w:sz="0" w:space="0" w:color="auto"/>
                            <w:bottom w:val="none" w:sz="0" w:space="0" w:color="auto"/>
                            <w:right w:val="none" w:sz="0" w:space="0" w:color="auto"/>
                          </w:divBdr>
                          <w:divsChild>
                            <w:div w:id="48114273">
                              <w:marLeft w:val="0"/>
                              <w:marRight w:val="0"/>
                              <w:marTop w:val="0"/>
                              <w:marBottom w:val="0"/>
                              <w:divBdr>
                                <w:top w:val="none" w:sz="0" w:space="0" w:color="auto"/>
                                <w:left w:val="none" w:sz="0" w:space="0" w:color="auto"/>
                                <w:bottom w:val="none" w:sz="0" w:space="0" w:color="auto"/>
                                <w:right w:val="none" w:sz="0" w:space="0" w:color="auto"/>
                              </w:divBdr>
                            </w:div>
                            <w:div w:id="158274042">
                              <w:marLeft w:val="0"/>
                              <w:marRight w:val="0"/>
                              <w:marTop w:val="0"/>
                              <w:marBottom w:val="0"/>
                              <w:divBdr>
                                <w:top w:val="none" w:sz="0" w:space="0" w:color="auto"/>
                                <w:left w:val="none" w:sz="0" w:space="0" w:color="auto"/>
                                <w:bottom w:val="none" w:sz="0" w:space="0" w:color="auto"/>
                                <w:right w:val="none" w:sz="0" w:space="0" w:color="auto"/>
                              </w:divBdr>
                            </w:div>
                            <w:div w:id="517080452">
                              <w:marLeft w:val="0"/>
                              <w:marRight w:val="0"/>
                              <w:marTop w:val="0"/>
                              <w:marBottom w:val="0"/>
                              <w:divBdr>
                                <w:top w:val="none" w:sz="0" w:space="0" w:color="auto"/>
                                <w:left w:val="none" w:sz="0" w:space="0" w:color="auto"/>
                                <w:bottom w:val="none" w:sz="0" w:space="0" w:color="auto"/>
                                <w:right w:val="none" w:sz="0" w:space="0" w:color="auto"/>
                              </w:divBdr>
                            </w:div>
                            <w:div w:id="827290572">
                              <w:marLeft w:val="0"/>
                              <w:marRight w:val="0"/>
                              <w:marTop w:val="0"/>
                              <w:marBottom w:val="0"/>
                              <w:divBdr>
                                <w:top w:val="none" w:sz="0" w:space="0" w:color="auto"/>
                                <w:left w:val="none" w:sz="0" w:space="0" w:color="auto"/>
                                <w:bottom w:val="none" w:sz="0" w:space="0" w:color="auto"/>
                                <w:right w:val="none" w:sz="0" w:space="0" w:color="auto"/>
                              </w:divBdr>
                            </w:div>
                            <w:div w:id="844856232">
                              <w:marLeft w:val="0"/>
                              <w:marRight w:val="0"/>
                              <w:marTop w:val="0"/>
                              <w:marBottom w:val="0"/>
                              <w:divBdr>
                                <w:top w:val="none" w:sz="0" w:space="0" w:color="auto"/>
                                <w:left w:val="none" w:sz="0" w:space="0" w:color="auto"/>
                                <w:bottom w:val="none" w:sz="0" w:space="0" w:color="auto"/>
                                <w:right w:val="none" w:sz="0" w:space="0" w:color="auto"/>
                              </w:divBdr>
                            </w:div>
                            <w:div w:id="1436250157">
                              <w:marLeft w:val="0"/>
                              <w:marRight w:val="0"/>
                              <w:marTop w:val="0"/>
                              <w:marBottom w:val="0"/>
                              <w:divBdr>
                                <w:top w:val="none" w:sz="0" w:space="0" w:color="auto"/>
                                <w:left w:val="none" w:sz="0" w:space="0" w:color="auto"/>
                                <w:bottom w:val="none" w:sz="0" w:space="0" w:color="auto"/>
                                <w:right w:val="none" w:sz="0" w:space="0" w:color="auto"/>
                              </w:divBdr>
                            </w:div>
                            <w:div w:id="146874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47001">
      <w:bodyDiv w:val="1"/>
      <w:marLeft w:val="0"/>
      <w:marRight w:val="0"/>
      <w:marTop w:val="0"/>
      <w:marBottom w:val="0"/>
      <w:divBdr>
        <w:top w:val="none" w:sz="0" w:space="0" w:color="auto"/>
        <w:left w:val="none" w:sz="0" w:space="0" w:color="auto"/>
        <w:bottom w:val="none" w:sz="0" w:space="0" w:color="auto"/>
        <w:right w:val="none" w:sz="0" w:space="0" w:color="auto"/>
      </w:divBdr>
    </w:div>
    <w:div w:id="908347043">
      <w:bodyDiv w:val="1"/>
      <w:marLeft w:val="0"/>
      <w:marRight w:val="0"/>
      <w:marTop w:val="0"/>
      <w:marBottom w:val="0"/>
      <w:divBdr>
        <w:top w:val="none" w:sz="0" w:space="0" w:color="auto"/>
        <w:left w:val="none" w:sz="0" w:space="0" w:color="auto"/>
        <w:bottom w:val="none" w:sz="0" w:space="0" w:color="auto"/>
        <w:right w:val="none" w:sz="0" w:space="0" w:color="auto"/>
      </w:divBdr>
    </w:div>
    <w:div w:id="995649656">
      <w:bodyDiv w:val="1"/>
      <w:marLeft w:val="0"/>
      <w:marRight w:val="0"/>
      <w:marTop w:val="0"/>
      <w:marBottom w:val="0"/>
      <w:divBdr>
        <w:top w:val="none" w:sz="0" w:space="0" w:color="auto"/>
        <w:left w:val="none" w:sz="0" w:space="0" w:color="auto"/>
        <w:bottom w:val="none" w:sz="0" w:space="0" w:color="auto"/>
        <w:right w:val="none" w:sz="0" w:space="0" w:color="auto"/>
      </w:divBdr>
    </w:div>
    <w:div w:id="1014920641">
      <w:bodyDiv w:val="1"/>
      <w:marLeft w:val="0"/>
      <w:marRight w:val="0"/>
      <w:marTop w:val="0"/>
      <w:marBottom w:val="0"/>
      <w:divBdr>
        <w:top w:val="none" w:sz="0" w:space="0" w:color="auto"/>
        <w:left w:val="none" w:sz="0" w:space="0" w:color="auto"/>
        <w:bottom w:val="none" w:sz="0" w:space="0" w:color="auto"/>
        <w:right w:val="none" w:sz="0" w:space="0" w:color="auto"/>
      </w:divBdr>
    </w:div>
    <w:div w:id="1020009737">
      <w:bodyDiv w:val="1"/>
      <w:marLeft w:val="0"/>
      <w:marRight w:val="0"/>
      <w:marTop w:val="0"/>
      <w:marBottom w:val="0"/>
      <w:divBdr>
        <w:top w:val="none" w:sz="0" w:space="0" w:color="auto"/>
        <w:left w:val="none" w:sz="0" w:space="0" w:color="auto"/>
        <w:bottom w:val="none" w:sz="0" w:space="0" w:color="auto"/>
        <w:right w:val="none" w:sz="0" w:space="0" w:color="auto"/>
      </w:divBdr>
    </w:div>
    <w:div w:id="1029332764">
      <w:bodyDiv w:val="1"/>
      <w:marLeft w:val="0"/>
      <w:marRight w:val="0"/>
      <w:marTop w:val="0"/>
      <w:marBottom w:val="0"/>
      <w:divBdr>
        <w:top w:val="none" w:sz="0" w:space="0" w:color="auto"/>
        <w:left w:val="none" w:sz="0" w:space="0" w:color="auto"/>
        <w:bottom w:val="none" w:sz="0" w:space="0" w:color="auto"/>
        <w:right w:val="none" w:sz="0" w:space="0" w:color="auto"/>
      </w:divBdr>
    </w:div>
    <w:div w:id="1040397307">
      <w:bodyDiv w:val="1"/>
      <w:marLeft w:val="0"/>
      <w:marRight w:val="0"/>
      <w:marTop w:val="0"/>
      <w:marBottom w:val="0"/>
      <w:divBdr>
        <w:top w:val="none" w:sz="0" w:space="0" w:color="auto"/>
        <w:left w:val="none" w:sz="0" w:space="0" w:color="auto"/>
        <w:bottom w:val="none" w:sz="0" w:space="0" w:color="auto"/>
        <w:right w:val="none" w:sz="0" w:space="0" w:color="auto"/>
      </w:divBdr>
    </w:div>
    <w:div w:id="1054234114">
      <w:bodyDiv w:val="1"/>
      <w:marLeft w:val="0"/>
      <w:marRight w:val="0"/>
      <w:marTop w:val="0"/>
      <w:marBottom w:val="0"/>
      <w:divBdr>
        <w:top w:val="none" w:sz="0" w:space="0" w:color="auto"/>
        <w:left w:val="none" w:sz="0" w:space="0" w:color="auto"/>
        <w:bottom w:val="none" w:sz="0" w:space="0" w:color="auto"/>
        <w:right w:val="none" w:sz="0" w:space="0" w:color="auto"/>
      </w:divBdr>
      <w:divsChild>
        <w:div w:id="1688404794">
          <w:marLeft w:val="0"/>
          <w:marRight w:val="0"/>
          <w:marTop w:val="0"/>
          <w:marBottom w:val="0"/>
          <w:divBdr>
            <w:top w:val="none" w:sz="0" w:space="0" w:color="auto"/>
            <w:left w:val="none" w:sz="0" w:space="0" w:color="auto"/>
            <w:bottom w:val="none" w:sz="0" w:space="0" w:color="auto"/>
            <w:right w:val="none" w:sz="0" w:space="0" w:color="auto"/>
          </w:divBdr>
          <w:divsChild>
            <w:div w:id="853883237">
              <w:marLeft w:val="0"/>
              <w:marRight w:val="0"/>
              <w:marTop w:val="0"/>
              <w:marBottom w:val="0"/>
              <w:divBdr>
                <w:top w:val="none" w:sz="0" w:space="0" w:color="auto"/>
                <w:left w:val="none" w:sz="0" w:space="0" w:color="auto"/>
                <w:bottom w:val="none" w:sz="0" w:space="0" w:color="auto"/>
                <w:right w:val="none" w:sz="0" w:space="0" w:color="auto"/>
              </w:divBdr>
              <w:divsChild>
                <w:div w:id="1099787840">
                  <w:marLeft w:val="0"/>
                  <w:marRight w:val="0"/>
                  <w:marTop w:val="0"/>
                  <w:marBottom w:val="0"/>
                  <w:divBdr>
                    <w:top w:val="none" w:sz="0" w:space="0" w:color="auto"/>
                    <w:left w:val="none" w:sz="0" w:space="0" w:color="auto"/>
                    <w:bottom w:val="none" w:sz="0" w:space="0" w:color="auto"/>
                    <w:right w:val="none" w:sz="0" w:space="0" w:color="auto"/>
                  </w:divBdr>
                  <w:divsChild>
                    <w:div w:id="980621542">
                      <w:marLeft w:val="-300"/>
                      <w:marRight w:val="0"/>
                      <w:marTop w:val="0"/>
                      <w:marBottom w:val="0"/>
                      <w:divBdr>
                        <w:top w:val="none" w:sz="0" w:space="0" w:color="auto"/>
                        <w:left w:val="none" w:sz="0" w:space="0" w:color="auto"/>
                        <w:bottom w:val="none" w:sz="0" w:space="0" w:color="auto"/>
                        <w:right w:val="none" w:sz="0" w:space="0" w:color="auto"/>
                      </w:divBdr>
                      <w:divsChild>
                        <w:div w:id="1504592892">
                          <w:marLeft w:val="0"/>
                          <w:marRight w:val="0"/>
                          <w:marTop w:val="0"/>
                          <w:marBottom w:val="0"/>
                          <w:divBdr>
                            <w:top w:val="none" w:sz="0" w:space="0" w:color="auto"/>
                            <w:left w:val="none" w:sz="0" w:space="0" w:color="auto"/>
                            <w:bottom w:val="none" w:sz="0" w:space="0" w:color="auto"/>
                            <w:right w:val="none" w:sz="0" w:space="0" w:color="auto"/>
                          </w:divBdr>
                          <w:divsChild>
                            <w:div w:id="591201256">
                              <w:marLeft w:val="0"/>
                              <w:marRight w:val="0"/>
                              <w:marTop w:val="0"/>
                              <w:marBottom w:val="0"/>
                              <w:divBdr>
                                <w:top w:val="none" w:sz="0" w:space="0" w:color="auto"/>
                                <w:left w:val="none" w:sz="0" w:space="0" w:color="auto"/>
                                <w:bottom w:val="none" w:sz="0" w:space="0" w:color="auto"/>
                                <w:right w:val="none" w:sz="0" w:space="0" w:color="auto"/>
                              </w:divBdr>
                              <w:divsChild>
                                <w:div w:id="2124417219">
                                  <w:marLeft w:val="0"/>
                                  <w:marRight w:val="0"/>
                                  <w:marTop w:val="0"/>
                                  <w:marBottom w:val="0"/>
                                  <w:divBdr>
                                    <w:top w:val="none" w:sz="0" w:space="0" w:color="auto"/>
                                    <w:left w:val="none" w:sz="0" w:space="0" w:color="auto"/>
                                    <w:bottom w:val="none" w:sz="0" w:space="0" w:color="auto"/>
                                    <w:right w:val="none" w:sz="0" w:space="0" w:color="auto"/>
                                  </w:divBdr>
                                  <w:divsChild>
                                    <w:div w:id="348870175">
                                      <w:marLeft w:val="0"/>
                                      <w:marRight w:val="0"/>
                                      <w:marTop w:val="0"/>
                                      <w:marBottom w:val="0"/>
                                      <w:divBdr>
                                        <w:top w:val="none" w:sz="0" w:space="0" w:color="auto"/>
                                        <w:left w:val="none" w:sz="0" w:space="0" w:color="auto"/>
                                        <w:bottom w:val="none" w:sz="0" w:space="0" w:color="auto"/>
                                        <w:right w:val="none" w:sz="0" w:space="0" w:color="auto"/>
                                      </w:divBdr>
                                      <w:divsChild>
                                        <w:div w:id="2046784387">
                                          <w:marLeft w:val="0"/>
                                          <w:marRight w:val="0"/>
                                          <w:marTop w:val="0"/>
                                          <w:marBottom w:val="0"/>
                                          <w:divBdr>
                                            <w:top w:val="none" w:sz="0" w:space="0" w:color="auto"/>
                                            <w:left w:val="none" w:sz="0" w:space="0" w:color="auto"/>
                                            <w:bottom w:val="none" w:sz="0" w:space="0" w:color="auto"/>
                                            <w:right w:val="none" w:sz="0" w:space="0" w:color="auto"/>
                                          </w:divBdr>
                                          <w:divsChild>
                                            <w:div w:id="16784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4806959">
      <w:bodyDiv w:val="1"/>
      <w:marLeft w:val="0"/>
      <w:marRight w:val="0"/>
      <w:marTop w:val="0"/>
      <w:marBottom w:val="0"/>
      <w:divBdr>
        <w:top w:val="none" w:sz="0" w:space="0" w:color="auto"/>
        <w:left w:val="none" w:sz="0" w:space="0" w:color="auto"/>
        <w:bottom w:val="none" w:sz="0" w:space="0" w:color="auto"/>
        <w:right w:val="none" w:sz="0" w:space="0" w:color="auto"/>
      </w:divBdr>
    </w:div>
    <w:div w:id="1163622332">
      <w:bodyDiv w:val="1"/>
      <w:marLeft w:val="0"/>
      <w:marRight w:val="0"/>
      <w:marTop w:val="0"/>
      <w:marBottom w:val="0"/>
      <w:divBdr>
        <w:top w:val="none" w:sz="0" w:space="0" w:color="auto"/>
        <w:left w:val="none" w:sz="0" w:space="0" w:color="auto"/>
        <w:bottom w:val="none" w:sz="0" w:space="0" w:color="auto"/>
        <w:right w:val="none" w:sz="0" w:space="0" w:color="auto"/>
      </w:divBdr>
    </w:div>
    <w:div w:id="1245528493">
      <w:bodyDiv w:val="1"/>
      <w:marLeft w:val="0"/>
      <w:marRight w:val="0"/>
      <w:marTop w:val="0"/>
      <w:marBottom w:val="0"/>
      <w:divBdr>
        <w:top w:val="none" w:sz="0" w:space="0" w:color="auto"/>
        <w:left w:val="none" w:sz="0" w:space="0" w:color="auto"/>
        <w:bottom w:val="none" w:sz="0" w:space="0" w:color="auto"/>
        <w:right w:val="none" w:sz="0" w:space="0" w:color="auto"/>
      </w:divBdr>
      <w:divsChild>
        <w:div w:id="703137094">
          <w:marLeft w:val="0"/>
          <w:marRight w:val="0"/>
          <w:marTop w:val="0"/>
          <w:marBottom w:val="0"/>
          <w:divBdr>
            <w:top w:val="none" w:sz="0" w:space="0" w:color="auto"/>
            <w:left w:val="none" w:sz="0" w:space="0" w:color="auto"/>
            <w:bottom w:val="none" w:sz="0" w:space="0" w:color="auto"/>
            <w:right w:val="none" w:sz="0" w:space="0" w:color="auto"/>
          </w:divBdr>
        </w:div>
      </w:divsChild>
    </w:div>
    <w:div w:id="1245605090">
      <w:bodyDiv w:val="1"/>
      <w:marLeft w:val="0"/>
      <w:marRight w:val="0"/>
      <w:marTop w:val="0"/>
      <w:marBottom w:val="0"/>
      <w:divBdr>
        <w:top w:val="none" w:sz="0" w:space="0" w:color="auto"/>
        <w:left w:val="none" w:sz="0" w:space="0" w:color="auto"/>
        <w:bottom w:val="none" w:sz="0" w:space="0" w:color="auto"/>
        <w:right w:val="none" w:sz="0" w:space="0" w:color="auto"/>
      </w:divBdr>
    </w:div>
    <w:div w:id="1247377963">
      <w:bodyDiv w:val="1"/>
      <w:marLeft w:val="0"/>
      <w:marRight w:val="0"/>
      <w:marTop w:val="0"/>
      <w:marBottom w:val="0"/>
      <w:divBdr>
        <w:top w:val="none" w:sz="0" w:space="0" w:color="auto"/>
        <w:left w:val="none" w:sz="0" w:space="0" w:color="auto"/>
        <w:bottom w:val="none" w:sz="0" w:space="0" w:color="auto"/>
        <w:right w:val="none" w:sz="0" w:space="0" w:color="auto"/>
      </w:divBdr>
    </w:div>
    <w:div w:id="1259876031">
      <w:bodyDiv w:val="1"/>
      <w:marLeft w:val="0"/>
      <w:marRight w:val="0"/>
      <w:marTop w:val="0"/>
      <w:marBottom w:val="0"/>
      <w:divBdr>
        <w:top w:val="none" w:sz="0" w:space="0" w:color="auto"/>
        <w:left w:val="none" w:sz="0" w:space="0" w:color="auto"/>
        <w:bottom w:val="none" w:sz="0" w:space="0" w:color="auto"/>
        <w:right w:val="none" w:sz="0" w:space="0" w:color="auto"/>
      </w:divBdr>
      <w:divsChild>
        <w:div w:id="739258290">
          <w:marLeft w:val="0"/>
          <w:marRight w:val="0"/>
          <w:marTop w:val="0"/>
          <w:marBottom w:val="0"/>
          <w:divBdr>
            <w:top w:val="none" w:sz="0" w:space="0" w:color="auto"/>
            <w:left w:val="none" w:sz="0" w:space="0" w:color="auto"/>
            <w:bottom w:val="none" w:sz="0" w:space="0" w:color="auto"/>
            <w:right w:val="none" w:sz="0" w:space="0" w:color="auto"/>
          </w:divBdr>
          <w:divsChild>
            <w:div w:id="2027831325">
              <w:marLeft w:val="0"/>
              <w:marRight w:val="0"/>
              <w:marTop w:val="0"/>
              <w:marBottom w:val="0"/>
              <w:divBdr>
                <w:top w:val="none" w:sz="0" w:space="0" w:color="auto"/>
                <w:left w:val="none" w:sz="0" w:space="0" w:color="auto"/>
                <w:bottom w:val="none" w:sz="0" w:space="0" w:color="auto"/>
                <w:right w:val="none" w:sz="0" w:space="0" w:color="auto"/>
              </w:divBdr>
              <w:divsChild>
                <w:div w:id="1293636884">
                  <w:marLeft w:val="0"/>
                  <w:marRight w:val="0"/>
                  <w:marTop w:val="0"/>
                  <w:marBottom w:val="0"/>
                  <w:divBdr>
                    <w:top w:val="none" w:sz="0" w:space="0" w:color="auto"/>
                    <w:left w:val="none" w:sz="0" w:space="0" w:color="auto"/>
                    <w:bottom w:val="none" w:sz="0" w:space="0" w:color="auto"/>
                    <w:right w:val="none" w:sz="0" w:space="0" w:color="auto"/>
                  </w:divBdr>
                  <w:divsChild>
                    <w:div w:id="961034860">
                      <w:marLeft w:val="400"/>
                      <w:marRight w:val="400"/>
                      <w:marTop w:val="240"/>
                      <w:marBottom w:val="240"/>
                      <w:divBdr>
                        <w:top w:val="none" w:sz="0" w:space="0" w:color="auto"/>
                        <w:left w:val="none" w:sz="0" w:space="0" w:color="auto"/>
                        <w:bottom w:val="none" w:sz="0" w:space="0" w:color="auto"/>
                        <w:right w:val="none" w:sz="0" w:space="0" w:color="auto"/>
                      </w:divBdr>
                      <w:divsChild>
                        <w:div w:id="1436092445">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64846384">
      <w:bodyDiv w:val="1"/>
      <w:marLeft w:val="0"/>
      <w:marRight w:val="0"/>
      <w:marTop w:val="0"/>
      <w:marBottom w:val="0"/>
      <w:divBdr>
        <w:top w:val="none" w:sz="0" w:space="0" w:color="auto"/>
        <w:left w:val="none" w:sz="0" w:space="0" w:color="auto"/>
        <w:bottom w:val="none" w:sz="0" w:space="0" w:color="auto"/>
        <w:right w:val="none" w:sz="0" w:space="0" w:color="auto"/>
      </w:divBdr>
    </w:div>
    <w:div w:id="1294094677">
      <w:bodyDiv w:val="1"/>
      <w:marLeft w:val="0"/>
      <w:marRight w:val="0"/>
      <w:marTop w:val="0"/>
      <w:marBottom w:val="0"/>
      <w:divBdr>
        <w:top w:val="none" w:sz="0" w:space="0" w:color="auto"/>
        <w:left w:val="none" w:sz="0" w:space="0" w:color="auto"/>
        <w:bottom w:val="none" w:sz="0" w:space="0" w:color="auto"/>
        <w:right w:val="none" w:sz="0" w:space="0" w:color="auto"/>
      </w:divBdr>
      <w:divsChild>
        <w:div w:id="120810904">
          <w:marLeft w:val="0"/>
          <w:marRight w:val="0"/>
          <w:marTop w:val="0"/>
          <w:marBottom w:val="0"/>
          <w:divBdr>
            <w:top w:val="none" w:sz="0" w:space="0" w:color="auto"/>
            <w:left w:val="none" w:sz="0" w:space="0" w:color="auto"/>
            <w:bottom w:val="none" w:sz="0" w:space="0" w:color="auto"/>
            <w:right w:val="none" w:sz="0" w:space="0" w:color="auto"/>
          </w:divBdr>
        </w:div>
        <w:div w:id="313415680">
          <w:marLeft w:val="0"/>
          <w:marRight w:val="0"/>
          <w:marTop w:val="0"/>
          <w:marBottom w:val="0"/>
          <w:divBdr>
            <w:top w:val="none" w:sz="0" w:space="0" w:color="auto"/>
            <w:left w:val="none" w:sz="0" w:space="0" w:color="auto"/>
            <w:bottom w:val="none" w:sz="0" w:space="0" w:color="auto"/>
            <w:right w:val="none" w:sz="0" w:space="0" w:color="auto"/>
          </w:divBdr>
        </w:div>
        <w:div w:id="1855922103">
          <w:marLeft w:val="0"/>
          <w:marRight w:val="0"/>
          <w:marTop w:val="0"/>
          <w:marBottom w:val="0"/>
          <w:divBdr>
            <w:top w:val="none" w:sz="0" w:space="0" w:color="auto"/>
            <w:left w:val="none" w:sz="0" w:space="0" w:color="auto"/>
            <w:bottom w:val="none" w:sz="0" w:space="0" w:color="auto"/>
            <w:right w:val="none" w:sz="0" w:space="0" w:color="auto"/>
          </w:divBdr>
          <w:divsChild>
            <w:div w:id="673728873">
              <w:marLeft w:val="0"/>
              <w:marRight w:val="0"/>
              <w:marTop w:val="0"/>
              <w:marBottom w:val="0"/>
              <w:divBdr>
                <w:top w:val="none" w:sz="0" w:space="0" w:color="auto"/>
                <w:left w:val="none" w:sz="0" w:space="0" w:color="auto"/>
                <w:bottom w:val="none" w:sz="0" w:space="0" w:color="auto"/>
                <w:right w:val="none" w:sz="0" w:space="0" w:color="auto"/>
              </w:divBdr>
              <w:divsChild>
                <w:div w:id="492374428">
                  <w:marLeft w:val="0"/>
                  <w:marRight w:val="0"/>
                  <w:marTop w:val="0"/>
                  <w:marBottom w:val="0"/>
                  <w:divBdr>
                    <w:top w:val="none" w:sz="0" w:space="0" w:color="auto"/>
                    <w:left w:val="none" w:sz="0" w:space="0" w:color="auto"/>
                    <w:bottom w:val="none" w:sz="0" w:space="0" w:color="auto"/>
                    <w:right w:val="none" w:sz="0" w:space="0" w:color="auto"/>
                  </w:divBdr>
                  <w:divsChild>
                    <w:div w:id="1487278168">
                      <w:marLeft w:val="0"/>
                      <w:marRight w:val="0"/>
                      <w:marTop w:val="0"/>
                      <w:marBottom w:val="0"/>
                      <w:divBdr>
                        <w:top w:val="none" w:sz="0" w:space="0" w:color="auto"/>
                        <w:left w:val="none" w:sz="0" w:space="0" w:color="auto"/>
                        <w:bottom w:val="none" w:sz="0" w:space="0" w:color="auto"/>
                        <w:right w:val="none" w:sz="0" w:space="0" w:color="auto"/>
                      </w:divBdr>
                      <w:divsChild>
                        <w:div w:id="1745298824">
                          <w:marLeft w:val="0"/>
                          <w:marRight w:val="0"/>
                          <w:marTop w:val="0"/>
                          <w:marBottom w:val="0"/>
                          <w:divBdr>
                            <w:top w:val="none" w:sz="0" w:space="0" w:color="auto"/>
                            <w:left w:val="none" w:sz="0" w:space="0" w:color="auto"/>
                            <w:bottom w:val="none" w:sz="0" w:space="0" w:color="auto"/>
                            <w:right w:val="none" w:sz="0" w:space="0" w:color="auto"/>
                          </w:divBdr>
                          <w:divsChild>
                            <w:div w:id="2053373">
                              <w:marLeft w:val="0"/>
                              <w:marRight w:val="0"/>
                              <w:marTop w:val="0"/>
                              <w:marBottom w:val="0"/>
                              <w:divBdr>
                                <w:top w:val="none" w:sz="0" w:space="0" w:color="auto"/>
                                <w:left w:val="none" w:sz="0" w:space="0" w:color="auto"/>
                                <w:bottom w:val="none" w:sz="0" w:space="0" w:color="auto"/>
                                <w:right w:val="none" w:sz="0" w:space="0" w:color="auto"/>
                              </w:divBdr>
                            </w:div>
                            <w:div w:id="71778671">
                              <w:marLeft w:val="0"/>
                              <w:marRight w:val="0"/>
                              <w:marTop w:val="0"/>
                              <w:marBottom w:val="0"/>
                              <w:divBdr>
                                <w:top w:val="none" w:sz="0" w:space="0" w:color="auto"/>
                                <w:left w:val="none" w:sz="0" w:space="0" w:color="auto"/>
                                <w:bottom w:val="none" w:sz="0" w:space="0" w:color="auto"/>
                                <w:right w:val="none" w:sz="0" w:space="0" w:color="auto"/>
                              </w:divBdr>
                            </w:div>
                            <w:div w:id="186909669">
                              <w:marLeft w:val="0"/>
                              <w:marRight w:val="0"/>
                              <w:marTop w:val="0"/>
                              <w:marBottom w:val="0"/>
                              <w:divBdr>
                                <w:top w:val="none" w:sz="0" w:space="0" w:color="auto"/>
                                <w:left w:val="none" w:sz="0" w:space="0" w:color="auto"/>
                                <w:bottom w:val="none" w:sz="0" w:space="0" w:color="auto"/>
                                <w:right w:val="none" w:sz="0" w:space="0" w:color="auto"/>
                              </w:divBdr>
                            </w:div>
                            <w:div w:id="4391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528057">
      <w:bodyDiv w:val="1"/>
      <w:marLeft w:val="0"/>
      <w:marRight w:val="0"/>
      <w:marTop w:val="0"/>
      <w:marBottom w:val="0"/>
      <w:divBdr>
        <w:top w:val="none" w:sz="0" w:space="0" w:color="auto"/>
        <w:left w:val="none" w:sz="0" w:space="0" w:color="auto"/>
        <w:bottom w:val="none" w:sz="0" w:space="0" w:color="auto"/>
        <w:right w:val="none" w:sz="0" w:space="0" w:color="auto"/>
      </w:divBdr>
    </w:div>
    <w:div w:id="1402361651">
      <w:bodyDiv w:val="1"/>
      <w:marLeft w:val="0"/>
      <w:marRight w:val="0"/>
      <w:marTop w:val="0"/>
      <w:marBottom w:val="0"/>
      <w:divBdr>
        <w:top w:val="none" w:sz="0" w:space="0" w:color="auto"/>
        <w:left w:val="none" w:sz="0" w:space="0" w:color="auto"/>
        <w:bottom w:val="none" w:sz="0" w:space="0" w:color="auto"/>
        <w:right w:val="none" w:sz="0" w:space="0" w:color="auto"/>
      </w:divBdr>
      <w:divsChild>
        <w:div w:id="424305646">
          <w:marLeft w:val="0"/>
          <w:marRight w:val="0"/>
          <w:marTop w:val="0"/>
          <w:marBottom w:val="0"/>
          <w:divBdr>
            <w:top w:val="none" w:sz="0" w:space="0" w:color="auto"/>
            <w:left w:val="none" w:sz="0" w:space="0" w:color="auto"/>
            <w:bottom w:val="none" w:sz="0" w:space="0" w:color="auto"/>
            <w:right w:val="none" w:sz="0" w:space="0" w:color="auto"/>
          </w:divBdr>
        </w:div>
        <w:div w:id="504635185">
          <w:marLeft w:val="0"/>
          <w:marRight w:val="0"/>
          <w:marTop w:val="0"/>
          <w:marBottom w:val="0"/>
          <w:divBdr>
            <w:top w:val="none" w:sz="0" w:space="0" w:color="auto"/>
            <w:left w:val="none" w:sz="0" w:space="0" w:color="auto"/>
            <w:bottom w:val="none" w:sz="0" w:space="0" w:color="auto"/>
            <w:right w:val="none" w:sz="0" w:space="0" w:color="auto"/>
          </w:divBdr>
        </w:div>
        <w:div w:id="781605689">
          <w:marLeft w:val="0"/>
          <w:marRight w:val="0"/>
          <w:marTop w:val="0"/>
          <w:marBottom w:val="0"/>
          <w:divBdr>
            <w:top w:val="none" w:sz="0" w:space="0" w:color="auto"/>
            <w:left w:val="none" w:sz="0" w:space="0" w:color="auto"/>
            <w:bottom w:val="none" w:sz="0" w:space="0" w:color="auto"/>
            <w:right w:val="none" w:sz="0" w:space="0" w:color="auto"/>
          </w:divBdr>
        </w:div>
        <w:div w:id="814221948">
          <w:marLeft w:val="0"/>
          <w:marRight w:val="0"/>
          <w:marTop w:val="0"/>
          <w:marBottom w:val="0"/>
          <w:divBdr>
            <w:top w:val="none" w:sz="0" w:space="0" w:color="auto"/>
            <w:left w:val="none" w:sz="0" w:space="0" w:color="auto"/>
            <w:bottom w:val="none" w:sz="0" w:space="0" w:color="auto"/>
            <w:right w:val="none" w:sz="0" w:space="0" w:color="auto"/>
          </w:divBdr>
        </w:div>
        <w:div w:id="1038361381">
          <w:marLeft w:val="0"/>
          <w:marRight w:val="0"/>
          <w:marTop w:val="0"/>
          <w:marBottom w:val="0"/>
          <w:divBdr>
            <w:top w:val="none" w:sz="0" w:space="0" w:color="auto"/>
            <w:left w:val="none" w:sz="0" w:space="0" w:color="auto"/>
            <w:bottom w:val="none" w:sz="0" w:space="0" w:color="auto"/>
            <w:right w:val="none" w:sz="0" w:space="0" w:color="auto"/>
          </w:divBdr>
        </w:div>
        <w:div w:id="1558859659">
          <w:marLeft w:val="0"/>
          <w:marRight w:val="0"/>
          <w:marTop w:val="0"/>
          <w:marBottom w:val="0"/>
          <w:divBdr>
            <w:top w:val="none" w:sz="0" w:space="0" w:color="auto"/>
            <w:left w:val="none" w:sz="0" w:space="0" w:color="auto"/>
            <w:bottom w:val="none" w:sz="0" w:space="0" w:color="auto"/>
            <w:right w:val="none" w:sz="0" w:space="0" w:color="auto"/>
          </w:divBdr>
        </w:div>
      </w:divsChild>
    </w:div>
    <w:div w:id="1412972334">
      <w:bodyDiv w:val="1"/>
      <w:marLeft w:val="0"/>
      <w:marRight w:val="0"/>
      <w:marTop w:val="0"/>
      <w:marBottom w:val="0"/>
      <w:divBdr>
        <w:top w:val="none" w:sz="0" w:space="0" w:color="auto"/>
        <w:left w:val="none" w:sz="0" w:space="0" w:color="auto"/>
        <w:bottom w:val="none" w:sz="0" w:space="0" w:color="auto"/>
        <w:right w:val="none" w:sz="0" w:space="0" w:color="auto"/>
      </w:divBdr>
    </w:div>
    <w:div w:id="1430393228">
      <w:bodyDiv w:val="1"/>
      <w:marLeft w:val="0"/>
      <w:marRight w:val="0"/>
      <w:marTop w:val="0"/>
      <w:marBottom w:val="0"/>
      <w:divBdr>
        <w:top w:val="none" w:sz="0" w:space="0" w:color="auto"/>
        <w:left w:val="none" w:sz="0" w:space="0" w:color="auto"/>
        <w:bottom w:val="none" w:sz="0" w:space="0" w:color="auto"/>
        <w:right w:val="none" w:sz="0" w:space="0" w:color="auto"/>
      </w:divBdr>
      <w:divsChild>
        <w:div w:id="1743062475">
          <w:marLeft w:val="0"/>
          <w:marRight w:val="0"/>
          <w:marTop w:val="0"/>
          <w:marBottom w:val="0"/>
          <w:divBdr>
            <w:top w:val="none" w:sz="0" w:space="0" w:color="auto"/>
            <w:left w:val="none" w:sz="0" w:space="0" w:color="auto"/>
            <w:bottom w:val="none" w:sz="0" w:space="0" w:color="auto"/>
            <w:right w:val="none" w:sz="0" w:space="0" w:color="auto"/>
          </w:divBdr>
          <w:divsChild>
            <w:div w:id="772359486">
              <w:marLeft w:val="0"/>
              <w:marRight w:val="0"/>
              <w:marTop w:val="0"/>
              <w:marBottom w:val="0"/>
              <w:divBdr>
                <w:top w:val="none" w:sz="0" w:space="0" w:color="auto"/>
                <w:left w:val="none" w:sz="0" w:space="0" w:color="auto"/>
                <w:bottom w:val="none" w:sz="0" w:space="0" w:color="auto"/>
                <w:right w:val="none" w:sz="0" w:space="0" w:color="auto"/>
              </w:divBdr>
              <w:divsChild>
                <w:div w:id="960573474">
                  <w:marLeft w:val="0"/>
                  <w:marRight w:val="0"/>
                  <w:marTop w:val="0"/>
                  <w:marBottom w:val="0"/>
                  <w:divBdr>
                    <w:top w:val="none" w:sz="0" w:space="0" w:color="auto"/>
                    <w:left w:val="none" w:sz="0" w:space="0" w:color="auto"/>
                    <w:bottom w:val="none" w:sz="0" w:space="0" w:color="auto"/>
                    <w:right w:val="none" w:sz="0" w:space="0" w:color="auto"/>
                  </w:divBdr>
                  <w:divsChild>
                    <w:div w:id="879900173">
                      <w:marLeft w:val="400"/>
                      <w:marRight w:val="400"/>
                      <w:marTop w:val="240"/>
                      <w:marBottom w:val="240"/>
                      <w:divBdr>
                        <w:top w:val="none" w:sz="0" w:space="0" w:color="auto"/>
                        <w:left w:val="none" w:sz="0" w:space="0" w:color="auto"/>
                        <w:bottom w:val="none" w:sz="0" w:space="0" w:color="auto"/>
                        <w:right w:val="none" w:sz="0" w:space="0" w:color="auto"/>
                      </w:divBdr>
                      <w:divsChild>
                        <w:div w:id="486702307">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58067826">
      <w:bodyDiv w:val="1"/>
      <w:marLeft w:val="0"/>
      <w:marRight w:val="0"/>
      <w:marTop w:val="0"/>
      <w:marBottom w:val="0"/>
      <w:divBdr>
        <w:top w:val="none" w:sz="0" w:space="0" w:color="auto"/>
        <w:left w:val="none" w:sz="0" w:space="0" w:color="auto"/>
        <w:bottom w:val="none" w:sz="0" w:space="0" w:color="auto"/>
        <w:right w:val="none" w:sz="0" w:space="0" w:color="auto"/>
      </w:divBdr>
    </w:div>
    <w:div w:id="1561087387">
      <w:bodyDiv w:val="1"/>
      <w:marLeft w:val="0"/>
      <w:marRight w:val="0"/>
      <w:marTop w:val="0"/>
      <w:marBottom w:val="0"/>
      <w:divBdr>
        <w:top w:val="none" w:sz="0" w:space="0" w:color="auto"/>
        <w:left w:val="none" w:sz="0" w:space="0" w:color="auto"/>
        <w:bottom w:val="none" w:sz="0" w:space="0" w:color="auto"/>
        <w:right w:val="none" w:sz="0" w:space="0" w:color="auto"/>
      </w:divBdr>
    </w:div>
    <w:div w:id="1635209988">
      <w:bodyDiv w:val="1"/>
      <w:marLeft w:val="0"/>
      <w:marRight w:val="0"/>
      <w:marTop w:val="0"/>
      <w:marBottom w:val="0"/>
      <w:divBdr>
        <w:top w:val="none" w:sz="0" w:space="0" w:color="auto"/>
        <w:left w:val="none" w:sz="0" w:space="0" w:color="auto"/>
        <w:bottom w:val="none" w:sz="0" w:space="0" w:color="auto"/>
        <w:right w:val="none" w:sz="0" w:space="0" w:color="auto"/>
      </w:divBdr>
    </w:div>
    <w:div w:id="1707292609">
      <w:bodyDiv w:val="1"/>
      <w:marLeft w:val="0"/>
      <w:marRight w:val="0"/>
      <w:marTop w:val="0"/>
      <w:marBottom w:val="0"/>
      <w:divBdr>
        <w:top w:val="none" w:sz="0" w:space="0" w:color="auto"/>
        <w:left w:val="none" w:sz="0" w:space="0" w:color="auto"/>
        <w:bottom w:val="none" w:sz="0" w:space="0" w:color="auto"/>
        <w:right w:val="none" w:sz="0" w:space="0" w:color="auto"/>
      </w:divBdr>
    </w:div>
    <w:div w:id="1744333662">
      <w:bodyDiv w:val="1"/>
      <w:marLeft w:val="0"/>
      <w:marRight w:val="0"/>
      <w:marTop w:val="0"/>
      <w:marBottom w:val="0"/>
      <w:divBdr>
        <w:top w:val="none" w:sz="0" w:space="0" w:color="auto"/>
        <w:left w:val="none" w:sz="0" w:space="0" w:color="auto"/>
        <w:bottom w:val="none" w:sz="0" w:space="0" w:color="auto"/>
        <w:right w:val="none" w:sz="0" w:space="0" w:color="auto"/>
      </w:divBdr>
    </w:div>
    <w:div w:id="1784499737">
      <w:bodyDiv w:val="1"/>
      <w:marLeft w:val="0"/>
      <w:marRight w:val="0"/>
      <w:marTop w:val="0"/>
      <w:marBottom w:val="0"/>
      <w:divBdr>
        <w:top w:val="none" w:sz="0" w:space="0" w:color="auto"/>
        <w:left w:val="none" w:sz="0" w:space="0" w:color="auto"/>
        <w:bottom w:val="none" w:sz="0" w:space="0" w:color="auto"/>
        <w:right w:val="none" w:sz="0" w:space="0" w:color="auto"/>
      </w:divBdr>
    </w:div>
    <w:div w:id="1799495877">
      <w:bodyDiv w:val="1"/>
      <w:marLeft w:val="0"/>
      <w:marRight w:val="0"/>
      <w:marTop w:val="0"/>
      <w:marBottom w:val="0"/>
      <w:divBdr>
        <w:top w:val="none" w:sz="0" w:space="0" w:color="auto"/>
        <w:left w:val="none" w:sz="0" w:space="0" w:color="auto"/>
        <w:bottom w:val="none" w:sz="0" w:space="0" w:color="auto"/>
        <w:right w:val="none" w:sz="0" w:space="0" w:color="auto"/>
      </w:divBdr>
    </w:div>
    <w:div w:id="1827211289">
      <w:bodyDiv w:val="1"/>
      <w:marLeft w:val="0"/>
      <w:marRight w:val="0"/>
      <w:marTop w:val="0"/>
      <w:marBottom w:val="0"/>
      <w:divBdr>
        <w:top w:val="none" w:sz="0" w:space="0" w:color="auto"/>
        <w:left w:val="none" w:sz="0" w:space="0" w:color="auto"/>
        <w:bottom w:val="none" w:sz="0" w:space="0" w:color="auto"/>
        <w:right w:val="none" w:sz="0" w:space="0" w:color="auto"/>
      </w:divBdr>
    </w:div>
    <w:div w:id="1914581802">
      <w:bodyDiv w:val="1"/>
      <w:marLeft w:val="0"/>
      <w:marRight w:val="0"/>
      <w:marTop w:val="0"/>
      <w:marBottom w:val="0"/>
      <w:divBdr>
        <w:top w:val="none" w:sz="0" w:space="0" w:color="auto"/>
        <w:left w:val="none" w:sz="0" w:space="0" w:color="auto"/>
        <w:bottom w:val="none" w:sz="0" w:space="0" w:color="auto"/>
        <w:right w:val="none" w:sz="0" w:space="0" w:color="auto"/>
      </w:divBdr>
      <w:divsChild>
        <w:div w:id="155653568">
          <w:marLeft w:val="0"/>
          <w:marRight w:val="0"/>
          <w:marTop w:val="0"/>
          <w:marBottom w:val="0"/>
          <w:divBdr>
            <w:top w:val="none" w:sz="0" w:space="0" w:color="auto"/>
            <w:left w:val="none" w:sz="0" w:space="0" w:color="auto"/>
            <w:bottom w:val="none" w:sz="0" w:space="0" w:color="auto"/>
            <w:right w:val="none" w:sz="0" w:space="0" w:color="auto"/>
          </w:divBdr>
          <w:divsChild>
            <w:div w:id="1920938138">
              <w:marLeft w:val="0"/>
              <w:marRight w:val="0"/>
              <w:marTop w:val="0"/>
              <w:marBottom w:val="0"/>
              <w:divBdr>
                <w:top w:val="none" w:sz="0" w:space="0" w:color="auto"/>
                <w:left w:val="none" w:sz="0" w:space="0" w:color="auto"/>
                <w:bottom w:val="none" w:sz="0" w:space="0" w:color="auto"/>
                <w:right w:val="none" w:sz="0" w:space="0" w:color="auto"/>
              </w:divBdr>
              <w:divsChild>
                <w:div w:id="79646712">
                  <w:marLeft w:val="0"/>
                  <w:marRight w:val="0"/>
                  <w:marTop w:val="0"/>
                  <w:marBottom w:val="0"/>
                  <w:divBdr>
                    <w:top w:val="none" w:sz="0" w:space="0" w:color="auto"/>
                    <w:left w:val="none" w:sz="0" w:space="0" w:color="auto"/>
                    <w:bottom w:val="none" w:sz="0" w:space="0" w:color="auto"/>
                    <w:right w:val="none" w:sz="0" w:space="0" w:color="auto"/>
                  </w:divBdr>
                  <w:divsChild>
                    <w:div w:id="899053773">
                      <w:marLeft w:val="0"/>
                      <w:marRight w:val="0"/>
                      <w:marTop w:val="0"/>
                      <w:marBottom w:val="0"/>
                      <w:divBdr>
                        <w:top w:val="none" w:sz="0" w:space="0" w:color="auto"/>
                        <w:left w:val="none" w:sz="0" w:space="0" w:color="auto"/>
                        <w:bottom w:val="none" w:sz="0" w:space="0" w:color="auto"/>
                        <w:right w:val="none" w:sz="0" w:space="0" w:color="auto"/>
                      </w:divBdr>
                      <w:divsChild>
                        <w:div w:id="1400397762">
                          <w:marLeft w:val="0"/>
                          <w:marRight w:val="0"/>
                          <w:marTop w:val="0"/>
                          <w:marBottom w:val="0"/>
                          <w:divBdr>
                            <w:top w:val="none" w:sz="0" w:space="0" w:color="auto"/>
                            <w:left w:val="none" w:sz="0" w:space="0" w:color="auto"/>
                            <w:bottom w:val="none" w:sz="0" w:space="0" w:color="auto"/>
                            <w:right w:val="none" w:sz="0" w:space="0" w:color="auto"/>
                          </w:divBdr>
                          <w:divsChild>
                            <w:div w:id="14987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283083">
      <w:bodyDiv w:val="1"/>
      <w:marLeft w:val="0"/>
      <w:marRight w:val="0"/>
      <w:marTop w:val="0"/>
      <w:marBottom w:val="0"/>
      <w:divBdr>
        <w:top w:val="none" w:sz="0" w:space="0" w:color="auto"/>
        <w:left w:val="none" w:sz="0" w:space="0" w:color="auto"/>
        <w:bottom w:val="none" w:sz="0" w:space="0" w:color="auto"/>
        <w:right w:val="none" w:sz="0" w:space="0" w:color="auto"/>
      </w:divBdr>
    </w:div>
    <w:div w:id="1930188217">
      <w:bodyDiv w:val="1"/>
      <w:marLeft w:val="0"/>
      <w:marRight w:val="0"/>
      <w:marTop w:val="0"/>
      <w:marBottom w:val="0"/>
      <w:divBdr>
        <w:top w:val="none" w:sz="0" w:space="0" w:color="auto"/>
        <w:left w:val="none" w:sz="0" w:space="0" w:color="auto"/>
        <w:bottom w:val="none" w:sz="0" w:space="0" w:color="auto"/>
        <w:right w:val="none" w:sz="0" w:space="0" w:color="auto"/>
      </w:divBdr>
      <w:divsChild>
        <w:div w:id="78528893">
          <w:marLeft w:val="0"/>
          <w:marRight w:val="0"/>
          <w:marTop w:val="0"/>
          <w:marBottom w:val="0"/>
          <w:divBdr>
            <w:top w:val="none" w:sz="0" w:space="0" w:color="auto"/>
            <w:left w:val="none" w:sz="0" w:space="0" w:color="auto"/>
            <w:bottom w:val="none" w:sz="0" w:space="0" w:color="auto"/>
            <w:right w:val="none" w:sz="0" w:space="0" w:color="auto"/>
          </w:divBdr>
        </w:div>
        <w:div w:id="411508629">
          <w:marLeft w:val="0"/>
          <w:marRight w:val="0"/>
          <w:marTop w:val="0"/>
          <w:marBottom w:val="0"/>
          <w:divBdr>
            <w:top w:val="none" w:sz="0" w:space="0" w:color="auto"/>
            <w:left w:val="none" w:sz="0" w:space="0" w:color="auto"/>
            <w:bottom w:val="none" w:sz="0" w:space="0" w:color="auto"/>
            <w:right w:val="none" w:sz="0" w:space="0" w:color="auto"/>
          </w:divBdr>
        </w:div>
        <w:div w:id="917012035">
          <w:marLeft w:val="0"/>
          <w:marRight w:val="0"/>
          <w:marTop w:val="0"/>
          <w:marBottom w:val="0"/>
          <w:divBdr>
            <w:top w:val="none" w:sz="0" w:space="0" w:color="auto"/>
            <w:left w:val="none" w:sz="0" w:space="0" w:color="auto"/>
            <w:bottom w:val="none" w:sz="0" w:space="0" w:color="auto"/>
            <w:right w:val="none" w:sz="0" w:space="0" w:color="auto"/>
          </w:divBdr>
        </w:div>
      </w:divsChild>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 w:id="1995720059">
      <w:bodyDiv w:val="1"/>
      <w:marLeft w:val="0"/>
      <w:marRight w:val="0"/>
      <w:marTop w:val="0"/>
      <w:marBottom w:val="0"/>
      <w:divBdr>
        <w:top w:val="none" w:sz="0" w:space="0" w:color="auto"/>
        <w:left w:val="none" w:sz="0" w:space="0" w:color="auto"/>
        <w:bottom w:val="none" w:sz="0" w:space="0" w:color="auto"/>
        <w:right w:val="none" w:sz="0" w:space="0" w:color="auto"/>
      </w:divBdr>
    </w:div>
    <w:div w:id="2030596043">
      <w:bodyDiv w:val="1"/>
      <w:marLeft w:val="0"/>
      <w:marRight w:val="0"/>
      <w:marTop w:val="0"/>
      <w:marBottom w:val="0"/>
      <w:divBdr>
        <w:top w:val="none" w:sz="0" w:space="0" w:color="auto"/>
        <w:left w:val="none" w:sz="0" w:space="0" w:color="auto"/>
        <w:bottom w:val="none" w:sz="0" w:space="0" w:color="auto"/>
        <w:right w:val="none" w:sz="0" w:space="0" w:color="auto"/>
      </w:divBdr>
    </w:div>
    <w:div w:id="2036612829">
      <w:bodyDiv w:val="1"/>
      <w:marLeft w:val="0"/>
      <w:marRight w:val="0"/>
      <w:marTop w:val="0"/>
      <w:marBottom w:val="0"/>
      <w:divBdr>
        <w:top w:val="none" w:sz="0" w:space="0" w:color="auto"/>
        <w:left w:val="none" w:sz="0" w:space="0" w:color="auto"/>
        <w:bottom w:val="none" w:sz="0" w:space="0" w:color="auto"/>
        <w:right w:val="none" w:sz="0" w:space="0" w:color="auto"/>
      </w:divBdr>
    </w:div>
    <w:div w:id="2046128110">
      <w:bodyDiv w:val="1"/>
      <w:marLeft w:val="0"/>
      <w:marRight w:val="0"/>
      <w:marTop w:val="0"/>
      <w:marBottom w:val="0"/>
      <w:divBdr>
        <w:top w:val="none" w:sz="0" w:space="0" w:color="auto"/>
        <w:left w:val="none" w:sz="0" w:space="0" w:color="auto"/>
        <w:bottom w:val="none" w:sz="0" w:space="0" w:color="auto"/>
        <w:right w:val="none" w:sz="0" w:space="0" w:color="auto"/>
      </w:divBdr>
    </w:div>
    <w:div w:id="2053338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m-mission.net/kollekte-zweiter-advent-2025" TargetMode="External"/><Relationship Id="rId17"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m-mission.net"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lm-mission.net/mitmachen/angebote-fuer-gemeinden/gottesdienste/material-fuer-ihren-gottesdienst" TargetMode="External"/><Relationship Id="rId4" Type="http://schemas.openxmlformats.org/officeDocument/2006/relationships/settings" Target="settings.xml"/><Relationship Id="rId9" Type="http://schemas.openxmlformats.org/officeDocument/2006/relationships/hyperlink" Target="https://www.elm-mission.net/news/ev-kirche-am-la-plata-wird-neue-partnerkirche-des-el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5381-0ED8-4B43-BD2C-C6341E503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5E916BB7.dotm</Template>
  <TotalTime>0</TotalTime>
  <Pages>5</Pages>
  <Words>1581</Words>
  <Characters>9966</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Gottesdienstangebote aus dem ELM</vt:lpstr>
      <vt:lpstr>Gottesdienstangebote aus dem ELM</vt:lpstr>
    </vt:vector>
  </TitlesOfParts>
  <Company>Hewlett-Packard</Company>
  <LinksUpToDate>false</LinksUpToDate>
  <CharactersWithSpaces>11524</CharactersWithSpaces>
  <SharedDoc>false</SharedDoc>
  <HLinks>
    <vt:vector size="24" baseType="variant">
      <vt:variant>
        <vt:i4>7405683</vt:i4>
      </vt:variant>
      <vt:variant>
        <vt:i4>6</vt:i4>
      </vt:variant>
      <vt:variant>
        <vt:i4>0</vt:i4>
      </vt:variant>
      <vt:variant>
        <vt:i4>5</vt:i4>
      </vt:variant>
      <vt:variant>
        <vt:lpwstr>https://www.elm-mission.net/kollekte-pfingsten-2024</vt:lpwstr>
      </vt:variant>
      <vt:variant>
        <vt:lpwstr/>
      </vt:variant>
      <vt:variant>
        <vt:i4>1572939</vt:i4>
      </vt:variant>
      <vt:variant>
        <vt:i4>3</vt:i4>
      </vt:variant>
      <vt:variant>
        <vt:i4>0</vt:i4>
      </vt:variant>
      <vt:variant>
        <vt:i4>5</vt:i4>
      </vt:variant>
      <vt:variant>
        <vt:lpwstr>https://www.elm-mission.net/</vt:lpwstr>
      </vt:variant>
      <vt:variant>
        <vt:lpwstr/>
      </vt:variant>
      <vt:variant>
        <vt:i4>1966166</vt:i4>
      </vt:variant>
      <vt:variant>
        <vt:i4>0</vt:i4>
      </vt:variant>
      <vt:variant>
        <vt:i4>0</vt:i4>
      </vt:variant>
      <vt:variant>
        <vt:i4>5</vt:i4>
      </vt:variant>
      <vt:variant>
        <vt:lpwstr>https://www.elm-mission.net/mitmachen/angebote-fuer-gemeinden/gottesdienste/material-fuer-ihren-gottesdienst</vt:lpwstr>
      </vt:variant>
      <vt:variant>
        <vt:lpwstr/>
      </vt:variant>
      <vt:variant>
        <vt:i4>1441882</vt:i4>
      </vt:variant>
      <vt:variant>
        <vt:i4>-1</vt:i4>
      </vt:variant>
      <vt:variant>
        <vt:i4>1031</vt:i4>
      </vt:variant>
      <vt:variant>
        <vt:i4>1</vt:i4>
      </vt:variant>
      <vt:variant>
        <vt:lpwstr>C:\Users\ELM200225\Nextcloud\Freigaben\fuer andere\Material Best Practice Karwoche Ostern\Material von Soraya\WhatsApp Image 2024-02-25 at 20.01.20 (1).jpeg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Gottesdienstangebote aus dem ELM</dc:title>
  <dc:subject/>
  <dc:creator>Ev.-luth. Missionswerk in Niedersachsen (ELM)</dc:creator>
  <cp:keywords/>
  <cp:lastModifiedBy>Grasekamp, Indra (ELM)</cp:lastModifiedBy>
  <cp:revision>15</cp:revision>
  <cp:lastPrinted>2025-11-11T15:38:00Z</cp:lastPrinted>
  <dcterms:created xsi:type="dcterms:W3CDTF">2025-11-11T10:04:00Z</dcterms:created>
  <dcterms:modified xsi:type="dcterms:W3CDTF">2025-11-11T15:43:00Z</dcterms:modified>
</cp:coreProperties>
</file>